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7F03" w14:textId="03B18D7C" w:rsidR="005F0046" w:rsidRDefault="005F0046" w:rsidP="00984B08">
      <w:pPr>
        <w:rPr>
          <w:lang w:val="en-US"/>
        </w:rPr>
      </w:pPr>
      <w:bookmarkStart w:id="0" w:name="_Toc1030719"/>
    </w:p>
    <w:p w14:paraId="4D8D760F" w14:textId="15A56179" w:rsidR="00F45F9E" w:rsidRDefault="00F45F9E" w:rsidP="00984B08">
      <w:pPr>
        <w:rPr>
          <w:lang w:val="en-US"/>
        </w:rPr>
      </w:pPr>
    </w:p>
    <w:p w14:paraId="6CCB0642" w14:textId="77777777" w:rsidR="005E64BA" w:rsidRDefault="005E64BA" w:rsidP="00984B08">
      <w:pPr>
        <w:rPr>
          <w:lang w:val="en-US"/>
        </w:rPr>
      </w:pPr>
    </w:p>
    <w:p w14:paraId="6900D33E" w14:textId="2D7106AB" w:rsidR="005C2F9B" w:rsidRPr="00FD216C" w:rsidRDefault="005C2F9B" w:rsidP="002E75DD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41995FA" wp14:editId="142E9430">
            <wp:extent cx="4749946" cy="2216573"/>
            <wp:effectExtent l="0" t="0" r="0" b="0"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946" cy="221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60A41" w14:textId="77777777" w:rsidR="00E90B7E" w:rsidRDefault="00455D63" w:rsidP="00984B08">
      <w:pPr>
        <w:pStyle w:val="PROJECTTitle"/>
        <w:rPr>
          <w:lang w:val="en-US"/>
        </w:rPr>
      </w:pPr>
      <w:r w:rsidRPr="00CB11C3">
        <w:rPr>
          <w:lang w:val="en-US"/>
        </w:rPr>
        <w:t>SPIRIT</w:t>
      </w:r>
      <w:r w:rsidR="00E90B7E" w:rsidRPr="00CB11C3">
        <w:rPr>
          <w:lang w:val="en-US"/>
        </w:rPr>
        <w:t xml:space="preserve">_ </w:t>
      </w:r>
      <w:r w:rsidR="00E90B7E" w:rsidRPr="00CB11C3">
        <w:rPr>
          <w:i/>
          <w:iCs/>
          <w:lang w:val="en-US"/>
        </w:rPr>
        <w:t>Scalable Platform for Innovations on Real-time Immersive Telepresence</w:t>
      </w:r>
      <w:r w:rsidR="00E90B7E" w:rsidRPr="00CB11C3">
        <w:rPr>
          <w:lang w:val="en-US"/>
        </w:rPr>
        <w:t xml:space="preserve"> </w:t>
      </w:r>
    </w:p>
    <w:p w14:paraId="4BBC60FC" w14:textId="6C97748B" w:rsidR="00E756CD" w:rsidRDefault="00E756CD" w:rsidP="00984B08">
      <w:pPr>
        <w:pStyle w:val="PROJECTTitle"/>
        <w:rPr>
          <w:lang w:val="en-US"/>
        </w:rPr>
      </w:pPr>
    </w:p>
    <w:p w14:paraId="284F3F41" w14:textId="183608FB" w:rsidR="00E756CD" w:rsidRPr="00CB11C3" w:rsidRDefault="00916176" w:rsidP="00984B08">
      <w:pPr>
        <w:pStyle w:val="PROJECTTitle"/>
        <w:rPr>
          <w:lang w:val="en-US"/>
        </w:rPr>
      </w:pPr>
      <w:r w:rsidRPr="00CB11C3">
        <w:rPr>
          <w:lang w:val="en-US"/>
        </w:rPr>
        <w:t>1</w:t>
      </w:r>
      <w:r w:rsidRPr="00CB11C3">
        <w:rPr>
          <w:vertAlign w:val="superscript"/>
          <w:lang w:val="en-US"/>
        </w:rPr>
        <w:t>st</w:t>
      </w:r>
      <w:r w:rsidRPr="00CB11C3">
        <w:rPr>
          <w:lang w:val="en-US"/>
        </w:rPr>
        <w:t xml:space="preserve"> OPEN CALL (OC1)</w:t>
      </w:r>
    </w:p>
    <w:p w14:paraId="4D6743AF" w14:textId="2F65615F" w:rsidR="00394EDA" w:rsidRDefault="00FD22A1" w:rsidP="00984B08">
      <w:pPr>
        <w:pStyle w:val="PROJECTTitle"/>
        <w:rPr>
          <w:lang w:val="en-US"/>
        </w:rPr>
      </w:pPr>
      <w:r>
        <w:rPr>
          <w:lang w:val="en-US"/>
        </w:rPr>
        <w:t>REPORT</w:t>
      </w:r>
      <w:r w:rsidR="00394EDA" w:rsidRPr="00CB11C3">
        <w:rPr>
          <w:lang w:val="en-US"/>
        </w:rPr>
        <w:t xml:space="preserve"> TEMPLATE</w:t>
      </w:r>
    </w:p>
    <w:p w14:paraId="68BF1976" w14:textId="77777777" w:rsidR="00CD260A" w:rsidRDefault="00CD260A" w:rsidP="00984B08">
      <w:pPr>
        <w:pStyle w:val="Revisione1"/>
        <w:rPr>
          <w:lang w:val="en-US"/>
        </w:rPr>
      </w:pPr>
    </w:p>
    <w:p w14:paraId="7CA2AE04" w14:textId="77777777" w:rsidR="003D056B" w:rsidRDefault="003D056B" w:rsidP="00984B08">
      <w:pPr>
        <w:pStyle w:val="Revisione1"/>
        <w:rPr>
          <w:lang w:val="en-US"/>
        </w:rPr>
      </w:pPr>
    </w:p>
    <w:p w14:paraId="3BBDF4A0" w14:textId="77777777" w:rsidR="003D056B" w:rsidRDefault="003D056B" w:rsidP="00984B08">
      <w:pPr>
        <w:pStyle w:val="Revisione1"/>
        <w:rPr>
          <w:lang w:val="en-US"/>
        </w:rPr>
      </w:pPr>
    </w:p>
    <w:p w14:paraId="5FE58DAC" w14:textId="5C298133" w:rsidR="00257C7D" w:rsidRPr="00026AD5" w:rsidRDefault="00257C7D" w:rsidP="00257C7D">
      <w:pPr>
        <w:rPr>
          <w:rFonts w:cstheme="minorHAnsi"/>
          <w:i/>
          <w:lang w:val="en-US"/>
        </w:rPr>
      </w:pPr>
      <w:r w:rsidRPr="00026AD5">
        <w:rPr>
          <w:rFonts w:cstheme="minorHAnsi"/>
          <w:i/>
          <w:lang w:val="en-US"/>
        </w:rPr>
        <w:t>This report will serve as an evaluation tool to approve the payment of the third party</w:t>
      </w:r>
      <w:r>
        <w:rPr>
          <w:rFonts w:cstheme="minorHAnsi"/>
          <w:i/>
          <w:lang w:val="en-US"/>
        </w:rPr>
        <w:t>.</w:t>
      </w:r>
    </w:p>
    <w:p w14:paraId="750B4442" w14:textId="77777777" w:rsidR="00257C7D" w:rsidRDefault="00257C7D" w:rsidP="00257C7D">
      <w:pPr>
        <w:rPr>
          <w:rFonts w:cstheme="minorHAnsi"/>
          <w:i/>
          <w:lang w:val="en-US"/>
        </w:rPr>
      </w:pPr>
      <w:r w:rsidRPr="00026AD5">
        <w:rPr>
          <w:rFonts w:cstheme="minorHAnsi"/>
          <w:i/>
          <w:lang w:val="en-US"/>
        </w:rPr>
        <w:t>This report will also be used for the formal review by the European Commission,</w:t>
      </w:r>
      <w:r>
        <w:rPr>
          <w:rFonts w:cstheme="minorHAnsi"/>
          <w:i/>
          <w:lang w:val="en-US"/>
        </w:rPr>
        <w:t xml:space="preserve"> </w:t>
      </w:r>
      <w:r w:rsidRPr="00026AD5">
        <w:rPr>
          <w:rFonts w:cstheme="minorHAnsi"/>
          <w:i/>
          <w:lang w:val="en-US"/>
        </w:rPr>
        <w:t xml:space="preserve">which the third parties should attend if required by the European Commission. </w:t>
      </w:r>
    </w:p>
    <w:p w14:paraId="02F3ABD2" w14:textId="6A622D90" w:rsidR="00257C7D" w:rsidRPr="0094613A" w:rsidRDefault="00257C7D" w:rsidP="00257C7D">
      <w:pPr>
        <w:rPr>
          <w:rFonts w:cstheme="minorHAnsi"/>
          <w:i/>
          <w:lang w:val="en-US"/>
        </w:rPr>
      </w:pPr>
      <w:r w:rsidRPr="00026AD5">
        <w:rPr>
          <w:rFonts w:cstheme="minorHAnsi"/>
          <w:i/>
          <w:lang w:val="en-US"/>
        </w:rPr>
        <w:t>Th</w:t>
      </w:r>
      <w:r>
        <w:rPr>
          <w:rFonts w:cstheme="minorHAnsi"/>
          <w:i/>
          <w:lang w:val="en-US"/>
        </w:rPr>
        <w:t>is represent a draft of the Report Template and is subjected to change, the</w:t>
      </w:r>
      <w:r w:rsidRPr="00026AD5">
        <w:rPr>
          <w:rFonts w:cstheme="minorHAnsi"/>
          <w:i/>
          <w:lang w:val="en-US"/>
        </w:rPr>
        <w:t xml:space="preserve"> final template will</w:t>
      </w:r>
      <w:r w:rsidR="0094613A">
        <w:rPr>
          <w:rFonts w:cstheme="minorHAnsi"/>
          <w:i/>
          <w:lang w:val="en-US"/>
        </w:rPr>
        <w:t xml:space="preserve"> </w:t>
      </w:r>
      <w:r w:rsidRPr="00026AD5">
        <w:rPr>
          <w:rFonts w:cstheme="minorHAnsi"/>
          <w:i/>
          <w:lang w:val="en-US"/>
        </w:rPr>
        <w:t>be made available during the execution of the Experiment.</w:t>
      </w:r>
    </w:p>
    <w:p w14:paraId="1D7E0F50" w14:textId="77777777" w:rsidR="003D056B" w:rsidRDefault="003D056B" w:rsidP="00984B08">
      <w:pPr>
        <w:pStyle w:val="Revisione1"/>
        <w:rPr>
          <w:lang w:val="en-US"/>
        </w:rPr>
      </w:pPr>
    </w:p>
    <w:p w14:paraId="0B14B678" w14:textId="77777777" w:rsidR="003D056B" w:rsidRDefault="003D056B" w:rsidP="00984B08">
      <w:pPr>
        <w:pStyle w:val="Revisione1"/>
        <w:rPr>
          <w:lang w:val="en-US"/>
        </w:rPr>
      </w:pPr>
    </w:p>
    <w:p w14:paraId="4A8C7040" w14:textId="77777777" w:rsidR="003D056B" w:rsidRDefault="003D056B" w:rsidP="00984B08">
      <w:pPr>
        <w:pStyle w:val="Revisione1"/>
        <w:rPr>
          <w:lang w:val="en-US"/>
        </w:rPr>
      </w:pPr>
    </w:p>
    <w:p w14:paraId="0E03F027" w14:textId="77777777" w:rsidR="003D056B" w:rsidRDefault="003D056B" w:rsidP="00984B08">
      <w:pPr>
        <w:pStyle w:val="Revisione1"/>
        <w:rPr>
          <w:lang w:val="en-US"/>
        </w:rPr>
      </w:pPr>
    </w:p>
    <w:p w14:paraId="2BF0AD6C" w14:textId="77777777" w:rsidR="003D056B" w:rsidRDefault="003D056B" w:rsidP="00984B08">
      <w:pPr>
        <w:pStyle w:val="Revisione1"/>
        <w:rPr>
          <w:lang w:val="en-US"/>
        </w:rPr>
      </w:pPr>
    </w:p>
    <w:p w14:paraId="06D0C282" w14:textId="77777777" w:rsidR="003D056B" w:rsidRDefault="003D056B" w:rsidP="00984B08">
      <w:pPr>
        <w:pStyle w:val="Revisione1"/>
        <w:rPr>
          <w:lang w:val="en-US"/>
        </w:rPr>
      </w:pPr>
    </w:p>
    <w:p w14:paraId="755B8136" w14:textId="77777777" w:rsidR="003D056B" w:rsidRPr="00FD216C" w:rsidRDefault="003D056B" w:rsidP="00984B08">
      <w:pPr>
        <w:pStyle w:val="Revisione1"/>
        <w:rPr>
          <w:lang w:val="en-US"/>
        </w:rPr>
      </w:pPr>
    </w:p>
    <w:p w14:paraId="5D3FD479" w14:textId="77777777" w:rsidR="00226F95" w:rsidRPr="00CB11C3" w:rsidRDefault="00226F95" w:rsidP="00984B08">
      <w:pPr>
        <w:pStyle w:val="Revisione1"/>
        <w:rPr>
          <w:lang w:val="en-US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80"/>
      </w:tblGrid>
      <w:tr w:rsidR="00394EDA" w:rsidRPr="00B90D4D" w14:paraId="19C16538" w14:textId="77777777" w:rsidTr="00054CA0">
        <w:tc>
          <w:tcPr>
            <w:tcW w:w="9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0"/>
          <w:p w14:paraId="77A8CDBC" w14:textId="77777777" w:rsidR="00394EDA" w:rsidRPr="00CB11C3" w:rsidRDefault="00394EDA" w:rsidP="00054CA0">
            <w:pPr>
              <w:jc w:val="center"/>
              <w:rPr>
                <w:rFonts w:cstheme="minorHAnsi"/>
                <w:sz w:val="32"/>
                <w:highlight w:val="lightGray"/>
                <w:lang w:val="en-US"/>
              </w:rPr>
            </w:pPr>
            <w:r w:rsidRPr="00CB11C3">
              <w:rPr>
                <w:rFonts w:cstheme="minorHAnsi"/>
                <w:sz w:val="32"/>
                <w:highlight w:val="lightGray"/>
                <w:lang w:val="en-US"/>
              </w:rPr>
              <w:t>Full Title of your proposal</w:t>
            </w:r>
          </w:p>
          <w:p w14:paraId="21E999E3" w14:textId="77777777" w:rsidR="00394EDA" w:rsidRPr="00CB11C3" w:rsidRDefault="00394EDA" w:rsidP="00054CA0">
            <w:pPr>
              <w:jc w:val="center"/>
              <w:rPr>
                <w:rFonts w:cstheme="minorBidi"/>
                <w:sz w:val="32"/>
                <w:szCs w:val="32"/>
                <w:lang w:val="en-US"/>
              </w:rPr>
            </w:pPr>
            <w:r w:rsidRPr="00CB11C3">
              <w:rPr>
                <w:rFonts w:cstheme="minorBidi"/>
                <w:sz w:val="32"/>
                <w:szCs w:val="32"/>
                <w:highlight w:val="lightGray"/>
                <w:lang w:val="en-US"/>
              </w:rPr>
              <w:t>Acronym of your proposal</w:t>
            </w:r>
          </w:p>
        </w:tc>
      </w:tr>
    </w:tbl>
    <w:p w14:paraId="6FA9A99B" w14:textId="77777777" w:rsidR="00394EDA" w:rsidRPr="00B90D4D" w:rsidRDefault="00394EDA" w:rsidP="008977F7">
      <w:pPr>
        <w:pStyle w:val="Title"/>
        <w:rPr>
          <w:lang w:val="en-US"/>
        </w:rPr>
      </w:pPr>
      <w:bookmarkStart w:id="1" w:name="_Toc324671897"/>
      <w:bookmarkStart w:id="2" w:name="_Toc324672136"/>
      <w:bookmarkStart w:id="3" w:name="_Toc324677419"/>
      <w:bookmarkStart w:id="4" w:name="_Toc324781115"/>
      <w:bookmarkStart w:id="5" w:name="_Toc334440124"/>
      <w:bookmarkStart w:id="6" w:name="_Toc334440270"/>
      <w:bookmarkStart w:id="7" w:name="_Toc334440335"/>
      <w:bookmarkStart w:id="8" w:name="_Toc335331885"/>
      <w:bookmarkStart w:id="9" w:name="_Toc335579012"/>
      <w:bookmarkStart w:id="10" w:name="_Toc335667633"/>
      <w:bookmarkStart w:id="11" w:name="_Toc347741090"/>
      <w:bookmarkStart w:id="12" w:name="_Toc351367167"/>
      <w:bookmarkStart w:id="13" w:name="_Toc363314159"/>
      <w:r w:rsidRPr="00B90D4D">
        <w:rPr>
          <w:lang w:val="en-US"/>
        </w:rPr>
        <w:lastRenderedPageBreak/>
        <w:t>Section A</w:t>
      </w:r>
      <w:r w:rsidRPr="00B90D4D">
        <w:rPr>
          <w:lang w:val="en-US"/>
        </w:rPr>
        <w:tab/>
        <w:t xml:space="preserve"> Project Summary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5ADC9C36" w14:textId="6B852CC8" w:rsidR="00394EDA" w:rsidRPr="00EA4F2B" w:rsidRDefault="00394EDA" w:rsidP="00394EDA">
      <w:pPr>
        <w:rPr>
          <w:rFonts w:cstheme="minorHAnsi"/>
          <w:i/>
          <w:highlight w:val="lightGray"/>
          <w:lang w:val="en-US"/>
        </w:rPr>
      </w:pPr>
      <w:r w:rsidRPr="00EA4F2B">
        <w:rPr>
          <w:rFonts w:cstheme="minorHAnsi"/>
          <w:i/>
          <w:highlight w:val="lightGray"/>
          <w:lang w:val="en-US"/>
        </w:rPr>
        <w:t xml:space="preserve">(Maximum 300 words – summary of </w:t>
      </w:r>
      <w:r w:rsidR="00647E89">
        <w:rPr>
          <w:rFonts w:cstheme="minorHAnsi"/>
          <w:i/>
          <w:highlight w:val="lightGray"/>
          <w:lang w:val="en-US"/>
        </w:rPr>
        <w:t>project</w:t>
      </w:r>
      <w:r w:rsidRPr="00EA4F2B">
        <w:rPr>
          <w:rFonts w:cstheme="minorHAnsi"/>
          <w:i/>
          <w:highlight w:val="lightGray"/>
          <w:lang w:val="en-US"/>
        </w:rPr>
        <w:t xml:space="preserve">) </w:t>
      </w:r>
    </w:p>
    <w:p w14:paraId="30DD483A" w14:textId="0AE3AE22" w:rsidR="00394EDA" w:rsidRPr="00CB11C3" w:rsidRDefault="00394EDA" w:rsidP="008977F7">
      <w:pPr>
        <w:pStyle w:val="Title"/>
        <w:rPr>
          <w:lang w:val="en-US"/>
        </w:rPr>
      </w:pPr>
      <w:bookmarkStart w:id="14" w:name="_Toc324671898"/>
      <w:bookmarkStart w:id="15" w:name="_Toc324672137"/>
      <w:bookmarkStart w:id="16" w:name="_Toc324677420"/>
      <w:bookmarkStart w:id="17" w:name="_Toc324781116"/>
      <w:bookmarkStart w:id="18" w:name="_Toc334440125"/>
      <w:bookmarkStart w:id="19" w:name="_Toc334440271"/>
      <w:bookmarkStart w:id="20" w:name="_Toc334440336"/>
      <w:bookmarkStart w:id="21" w:name="_Toc335331886"/>
      <w:bookmarkStart w:id="22" w:name="_Toc335579013"/>
      <w:bookmarkStart w:id="23" w:name="_Toc335667634"/>
      <w:bookmarkStart w:id="24" w:name="_Toc347741091"/>
      <w:bookmarkStart w:id="25" w:name="_Toc351367168"/>
      <w:bookmarkStart w:id="26" w:name="_Toc363314160"/>
      <w:r w:rsidRPr="00CB11C3">
        <w:rPr>
          <w:lang w:val="en-US"/>
        </w:rPr>
        <w:lastRenderedPageBreak/>
        <w:t>Section B</w:t>
      </w:r>
      <w:r w:rsidRPr="00CB11C3">
        <w:rPr>
          <w:lang w:val="en-US"/>
        </w:rPr>
        <w:tab/>
        <w:t xml:space="preserve"> Detailed description 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14:paraId="34289790" w14:textId="77777777" w:rsidR="00394EDA" w:rsidRPr="00EA4F2B" w:rsidRDefault="00394EDA" w:rsidP="00394EDA">
      <w:pPr>
        <w:rPr>
          <w:rFonts w:eastAsia="MS Mincho" w:cstheme="minorHAnsi"/>
          <w:i/>
          <w:highlight w:val="lightGray"/>
          <w:lang w:val="fr-FR"/>
        </w:rPr>
      </w:pPr>
      <w:r w:rsidRPr="00EA4F2B">
        <w:rPr>
          <w:rFonts w:cstheme="minorHAnsi"/>
          <w:i/>
          <w:highlight w:val="lightGray"/>
          <w:lang w:val="fr-FR"/>
        </w:rPr>
        <w:t>(minimum 4 pages, and maximum 6 pages)</w:t>
      </w:r>
    </w:p>
    <w:p w14:paraId="13FD4DDD" w14:textId="77777777" w:rsidR="00394EDA" w:rsidRPr="00CB11C3" w:rsidRDefault="00394EDA" w:rsidP="009F48C8">
      <w:pPr>
        <w:pStyle w:val="Title2"/>
        <w:rPr>
          <w:lang w:val="en-US"/>
        </w:rPr>
      </w:pPr>
    </w:p>
    <w:p w14:paraId="77A0D89F" w14:textId="622DCC61" w:rsidR="00394EDA" w:rsidRPr="00EA4F2B" w:rsidRDefault="00C924D2" w:rsidP="009F48C8">
      <w:pPr>
        <w:pStyle w:val="Title2"/>
        <w:rPr>
          <w:lang w:val="en-US"/>
        </w:rPr>
      </w:pPr>
      <w:r>
        <w:rPr>
          <w:lang w:val="en-US"/>
        </w:rPr>
        <w:t xml:space="preserve">B.1 </w:t>
      </w:r>
      <w:r w:rsidR="00394EDA" w:rsidRPr="00EA4F2B">
        <w:rPr>
          <w:lang w:val="en-US"/>
        </w:rPr>
        <w:t xml:space="preserve">Concept and objectives </w:t>
      </w:r>
    </w:p>
    <w:p w14:paraId="4921F377" w14:textId="77777777" w:rsidR="00394EDA" w:rsidRPr="00EA4F2B" w:rsidRDefault="00394EDA" w:rsidP="00394EDA">
      <w:pPr>
        <w:rPr>
          <w:rFonts w:cstheme="minorHAnsi"/>
          <w:lang w:val="en-US"/>
        </w:rPr>
      </w:pPr>
    </w:p>
    <w:p w14:paraId="1F29F87D" w14:textId="23F8EBB7" w:rsidR="00394EDA" w:rsidRPr="00CB11C3" w:rsidRDefault="003D056B" w:rsidP="001A708E">
      <w:pPr>
        <w:pStyle w:val="Title2"/>
        <w:rPr>
          <w:rFonts w:cstheme="minorHAnsi"/>
          <w:i/>
          <w:highlight w:val="lightGray"/>
          <w:lang w:val="en-US"/>
        </w:rPr>
      </w:pPr>
      <w:r>
        <w:rPr>
          <w:lang w:val="en-US"/>
        </w:rPr>
        <w:t xml:space="preserve">B.2 </w:t>
      </w:r>
      <w:r w:rsidR="001A708E" w:rsidRPr="00026AD5">
        <w:rPr>
          <w:rFonts w:cstheme="minorHAnsi"/>
          <w:i/>
          <w:lang w:val="en-US"/>
        </w:rPr>
        <w:t>Set-up and Background</w:t>
      </w:r>
    </w:p>
    <w:p w14:paraId="282EA0D0" w14:textId="77777777" w:rsidR="00394EDA" w:rsidRPr="00CB11C3" w:rsidRDefault="00394EDA" w:rsidP="00394EDA">
      <w:pPr>
        <w:rPr>
          <w:rFonts w:cstheme="minorHAnsi"/>
          <w:i/>
          <w:lang w:val="en-US"/>
        </w:rPr>
      </w:pPr>
    </w:p>
    <w:p w14:paraId="5B33666C" w14:textId="47529B52" w:rsidR="00394EDA" w:rsidRDefault="003D056B" w:rsidP="001A708E">
      <w:pPr>
        <w:pStyle w:val="Title2"/>
        <w:rPr>
          <w:rFonts w:cstheme="minorHAnsi"/>
          <w:i/>
          <w:lang w:val="en-US"/>
        </w:rPr>
      </w:pPr>
      <w:r>
        <w:rPr>
          <w:lang w:val="en-US"/>
        </w:rPr>
        <w:t xml:space="preserve">B.3 </w:t>
      </w:r>
      <w:r w:rsidR="001A708E" w:rsidRPr="00026AD5">
        <w:rPr>
          <w:rFonts w:cstheme="minorHAnsi"/>
          <w:i/>
          <w:lang w:val="en-US"/>
        </w:rPr>
        <w:t>Technical results and Functionality Validation</w:t>
      </w:r>
    </w:p>
    <w:p w14:paraId="55140F0D" w14:textId="77777777" w:rsidR="001A708E" w:rsidRPr="001A708E" w:rsidRDefault="001A708E" w:rsidP="001A708E">
      <w:pPr>
        <w:rPr>
          <w:highlight w:val="lightGray"/>
          <w:lang w:val="en-US" w:eastAsia="de-DE"/>
        </w:rPr>
      </w:pPr>
    </w:p>
    <w:p w14:paraId="606DA9FD" w14:textId="2B83B42C" w:rsidR="00394EDA" w:rsidRPr="00A13007" w:rsidRDefault="003D056B" w:rsidP="009F48C8">
      <w:pPr>
        <w:pStyle w:val="Title2"/>
        <w:rPr>
          <w:rFonts w:cstheme="minorHAnsi"/>
          <w:i/>
          <w:lang w:val="en-US"/>
        </w:rPr>
      </w:pPr>
      <w:r>
        <w:rPr>
          <w:lang w:val="en-US"/>
        </w:rPr>
        <w:t xml:space="preserve">B.4 </w:t>
      </w:r>
      <w:r w:rsidR="001A708E" w:rsidRPr="00A13007">
        <w:rPr>
          <w:rFonts w:cstheme="minorHAnsi"/>
          <w:i/>
          <w:lang w:val="en-US"/>
        </w:rPr>
        <w:t>IMPACT</w:t>
      </w:r>
    </w:p>
    <w:p w14:paraId="6A1F431F" w14:textId="77777777" w:rsidR="00394EDA" w:rsidRPr="00EA4F2B" w:rsidRDefault="00394EDA" w:rsidP="00394EDA">
      <w:pPr>
        <w:rPr>
          <w:rFonts w:cstheme="minorHAnsi"/>
          <w:i/>
          <w:highlight w:val="lightGray"/>
          <w:lang w:val="en-US"/>
        </w:rPr>
      </w:pPr>
    </w:p>
    <w:p w14:paraId="41A7AE25" w14:textId="77777777" w:rsidR="00394EDA" w:rsidRPr="00EA4F2B" w:rsidRDefault="00394EDA" w:rsidP="00394EDA">
      <w:pPr>
        <w:rPr>
          <w:rFonts w:cstheme="minorHAnsi"/>
          <w:b/>
          <w:bCs/>
          <w:kern w:val="32"/>
          <w:sz w:val="28"/>
          <w:szCs w:val="32"/>
          <w:lang w:val="en-US"/>
        </w:rPr>
      </w:pPr>
      <w:r w:rsidRPr="00CB11C3">
        <w:rPr>
          <w:rFonts w:cstheme="minorHAnsi"/>
          <w:lang w:val="en-US"/>
        </w:rPr>
        <w:br w:type="page"/>
      </w:r>
    </w:p>
    <w:p w14:paraId="58D0A099" w14:textId="334E4F06" w:rsidR="00394EDA" w:rsidRPr="00CB11C3" w:rsidRDefault="00394EDA" w:rsidP="007E0A92">
      <w:pPr>
        <w:pStyle w:val="Title"/>
        <w:rPr>
          <w:lang w:val="en-US"/>
        </w:rPr>
      </w:pPr>
      <w:bookmarkStart w:id="27" w:name="_Toc324671899"/>
      <w:bookmarkStart w:id="28" w:name="_Toc324672138"/>
      <w:bookmarkStart w:id="29" w:name="_Toc324677421"/>
      <w:bookmarkStart w:id="30" w:name="_Toc324781117"/>
      <w:bookmarkStart w:id="31" w:name="_Toc334440126"/>
      <w:bookmarkStart w:id="32" w:name="_Toc334440272"/>
      <w:bookmarkStart w:id="33" w:name="_Toc334440337"/>
      <w:bookmarkStart w:id="34" w:name="_Toc335331887"/>
      <w:bookmarkStart w:id="35" w:name="_Toc335579014"/>
      <w:bookmarkStart w:id="36" w:name="_Toc335667635"/>
      <w:bookmarkStart w:id="37" w:name="_Toc347741092"/>
      <w:bookmarkStart w:id="38" w:name="_Toc351367169"/>
      <w:bookmarkStart w:id="39" w:name="_Toc363314161"/>
      <w:r w:rsidRPr="00CB11C3">
        <w:rPr>
          <w:lang w:val="en-US"/>
        </w:rPr>
        <w:lastRenderedPageBreak/>
        <w:t>Section C</w:t>
      </w:r>
      <w:r w:rsidRPr="00CB11C3">
        <w:rPr>
          <w:lang w:val="en-US"/>
        </w:rPr>
        <w:tab/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="009C07E8">
        <w:rPr>
          <w:lang w:val="en-US"/>
        </w:rPr>
        <w:t>FEEDBACK TO THE</w:t>
      </w:r>
      <w:r w:rsidRPr="00CB11C3">
        <w:rPr>
          <w:lang w:val="en-US"/>
        </w:rPr>
        <w:t xml:space="preserve"> </w:t>
      </w:r>
      <w:r w:rsidR="00C924D2" w:rsidRPr="00CB11C3">
        <w:rPr>
          <w:lang w:val="en-US"/>
        </w:rPr>
        <w:t>SPIRIT</w:t>
      </w:r>
      <w:r w:rsidRPr="00CB11C3">
        <w:rPr>
          <w:lang w:val="en-US"/>
        </w:rPr>
        <w:t xml:space="preserve"> </w:t>
      </w:r>
      <w:r w:rsidR="009C07E8">
        <w:rPr>
          <w:lang w:val="en-US"/>
        </w:rPr>
        <w:t>CONSORTIUM</w:t>
      </w:r>
    </w:p>
    <w:p w14:paraId="56AE01A5" w14:textId="77777777" w:rsidR="00394EDA" w:rsidRPr="00EA4F2B" w:rsidRDefault="00394EDA" w:rsidP="00394EDA">
      <w:pPr>
        <w:rPr>
          <w:rFonts w:cstheme="minorHAnsi"/>
          <w:i/>
          <w:highlight w:val="lightGray"/>
          <w:lang w:val="en-US"/>
        </w:rPr>
      </w:pPr>
    </w:p>
    <w:p w14:paraId="2C35CF52" w14:textId="5F2214D8" w:rsidR="009C07E8" w:rsidRPr="00026AD5" w:rsidRDefault="009C07E8" w:rsidP="009C07E8">
      <w:pPr>
        <w:rPr>
          <w:rFonts w:cstheme="minorHAnsi"/>
          <w:i/>
          <w:lang w:val="en-US"/>
        </w:rPr>
      </w:pPr>
      <w:bookmarkStart w:id="40" w:name="_Toc324671900"/>
      <w:bookmarkStart w:id="41" w:name="_Toc324672139"/>
      <w:bookmarkStart w:id="42" w:name="_Toc324677422"/>
      <w:bookmarkStart w:id="43" w:name="_Toc324781118"/>
      <w:bookmarkStart w:id="44" w:name="_Toc334440127"/>
      <w:bookmarkStart w:id="45" w:name="_Toc334440273"/>
      <w:bookmarkStart w:id="46" w:name="_Toc334440338"/>
      <w:bookmarkStart w:id="47" w:name="_Toc335331888"/>
      <w:bookmarkStart w:id="48" w:name="_Toc335579015"/>
      <w:bookmarkStart w:id="49" w:name="_Toc335667636"/>
      <w:bookmarkStart w:id="50" w:name="_Toc347741093"/>
      <w:bookmarkStart w:id="51" w:name="_Toc351367170"/>
      <w:r w:rsidRPr="00026AD5">
        <w:rPr>
          <w:rFonts w:cstheme="minorHAnsi"/>
          <w:i/>
          <w:lang w:val="en-US"/>
        </w:rPr>
        <w:t>This section contains valuable information for the 6G-XR consortium and describes the third party’s</w:t>
      </w:r>
      <w:r>
        <w:rPr>
          <w:rFonts w:cstheme="minorHAnsi"/>
          <w:i/>
          <w:lang w:val="en-US"/>
        </w:rPr>
        <w:t xml:space="preserve"> </w:t>
      </w:r>
      <w:r w:rsidRPr="00026AD5">
        <w:rPr>
          <w:rFonts w:cstheme="minorHAnsi"/>
          <w:i/>
          <w:lang w:val="en-US"/>
        </w:rPr>
        <w:t>experiences while performing the Experiment.</w:t>
      </w:r>
    </w:p>
    <w:p w14:paraId="2AFEC326" w14:textId="77777777" w:rsidR="00394EDA" w:rsidRPr="00B90D4D" w:rsidRDefault="00394EDA" w:rsidP="00394EDA">
      <w:pPr>
        <w:rPr>
          <w:rFonts w:cstheme="minorBidi"/>
          <w:i/>
          <w:iCs/>
          <w:lang w:val="en-US"/>
        </w:rPr>
      </w:pPr>
    </w:p>
    <w:p w14:paraId="0A914AD2" w14:textId="069C14E2" w:rsidR="00394EDA" w:rsidRPr="00B90D4D" w:rsidRDefault="00394EDA" w:rsidP="00D24DD1">
      <w:pPr>
        <w:pStyle w:val="Title"/>
        <w:rPr>
          <w:lang w:val="en-US"/>
        </w:rPr>
      </w:pPr>
      <w:r w:rsidRPr="00B90D4D">
        <w:rPr>
          <w:lang w:val="en-US"/>
        </w:rPr>
        <w:lastRenderedPageBreak/>
        <w:t>Section D</w:t>
      </w:r>
      <w:r w:rsidRPr="00B90D4D">
        <w:rPr>
          <w:lang w:val="en-US"/>
        </w:rPr>
        <w:tab/>
        <w:t xml:space="preserve"> </w:t>
      </w:r>
      <w:r w:rsidR="001F6582">
        <w:rPr>
          <w:lang w:val="en-US"/>
        </w:rPr>
        <w:t>PROMOTION MATERIAL</w:t>
      </w:r>
    </w:p>
    <w:p w14:paraId="02F00EBE" w14:textId="77777777" w:rsidR="00394EDA" w:rsidRPr="00EA4F2B" w:rsidRDefault="00394EDA" w:rsidP="00394EDA">
      <w:pPr>
        <w:rPr>
          <w:rFonts w:cstheme="minorBidi"/>
          <w:i/>
          <w:iCs/>
          <w:highlight w:val="lightGray"/>
          <w:lang w:val="en-US"/>
        </w:rPr>
      </w:pPr>
      <w:r w:rsidRPr="0D98D651">
        <w:rPr>
          <w:rFonts w:cstheme="minorBidi"/>
          <w:i/>
          <w:iCs/>
          <w:highlight w:val="lightGray"/>
          <w:lang w:val="en-US"/>
        </w:rPr>
        <w:t>(Target length half page)</w:t>
      </w:r>
    </w:p>
    <w:p w14:paraId="230ACA12" w14:textId="77777777" w:rsidR="00394EDA" w:rsidRPr="00EA4F2B" w:rsidRDefault="00394EDA" w:rsidP="00394EDA">
      <w:pPr>
        <w:rPr>
          <w:rFonts w:cstheme="minorHAnsi"/>
          <w:i/>
          <w:highlight w:val="lightGray"/>
          <w:lang w:val="en-US"/>
        </w:rPr>
      </w:pPr>
    </w:p>
    <w:p w14:paraId="6FF6CFCE" w14:textId="31179C6F" w:rsidR="00394EDA" w:rsidRPr="00B90D4D" w:rsidRDefault="00394EDA" w:rsidP="00D24DD1">
      <w:pPr>
        <w:pStyle w:val="Title"/>
        <w:rPr>
          <w:lang w:val="en-US"/>
        </w:rPr>
      </w:pPr>
      <w:bookmarkStart w:id="52" w:name="_Toc363314162"/>
      <w:r w:rsidRPr="00B90D4D">
        <w:rPr>
          <w:lang w:val="en-US"/>
        </w:rPr>
        <w:lastRenderedPageBreak/>
        <w:t>Section E</w:t>
      </w:r>
      <w:r w:rsidRPr="00B90D4D">
        <w:rPr>
          <w:lang w:val="en-US"/>
        </w:rPr>
        <w:tab/>
      </w:r>
      <w:r w:rsidR="00257C7D">
        <w:rPr>
          <w:lang w:val="en-US"/>
        </w:rPr>
        <w:t>METHOD OF</w:t>
      </w:r>
      <w:r w:rsidRPr="00B90D4D">
        <w:rPr>
          <w:lang w:val="en-US"/>
        </w:rPr>
        <w:t xml:space="preserve"> 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r w:rsidR="00DA32E6">
        <w:rPr>
          <w:lang w:val="en-US"/>
        </w:rPr>
        <w:t>REPLICABILITY</w:t>
      </w:r>
    </w:p>
    <w:p w14:paraId="6A8F05AC" w14:textId="77777777" w:rsidR="00394EDA" w:rsidRPr="00EA4F2B" w:rsidRDefault="00394EDA" w:rsidP="00394EDA">
      <w:pPr>
        <w:rPr>
          <w:rFonts w:cstheme="minorHAnsi"/>
          <w:i/>
          <w:highlight w:val="lightGray"/>
          <w:lang w:val="en-US"/>
        </w:rPr>
      </w:pPr>
      <w:r w:rsidRPr="00EA4F2B">
        <w:rPr>
          <w:rFonts w:cstheme="minorHAnsi"/>
          <w:i/>
          <w:highlight w:val="lightGray"/>
          <w:lang w:val="en-US"/>
        </w:rPr>
        <w:t>(maximum 1 page)</w:t>
      </w:r>
    </w:p>
    <w:p w14:paraId="3CFE3D90" w14:textId="77777777" w:rsidR="00DA32E6" w:rsidRPr="00026AD5" w:rsidRDefault="00DA32E6" w:rsidP="00DA32E6">
      <w:pPr>
        <w:rPr>
          <w:rFonts w:cstheme="minorHAnsi"/>
          <w:i/>
          <w:lang w:val="en-US"/>
        </w:rPr>
      </w:pPr>
      <w:bookmarkStart w:id="53" w:name="_Toc324671901"/>
      <w:bookmarkStart w:id="54" w:name="_Toc324672140"/>
      <w:bookmarkStart w:id="55" w:name="_Toc324677423"/>
      <w:bookmarkStart w:id="56" w:name="_Toc324781119"/>
      <w:bookmarkStart w:id="57" w:name="_Toc334440128"/>
      <w:bookmarkStart w:id="58" w:name="_Toc334440274"/>
      <w:bookmarkStart w:id="59" w:name="_Toc334440339"/>
      <w:bookmarkStart w:id="60" w:name="_Toc335331889"/>
      <w:bookmarkStart w:id="61" w:name="_Toc335579016"/>
      <w:bookmarkStart w:id="62" w:name="_Toc335667637"/>
      <w:bookmarkStart w:id="63" w:name="_Toc347741094"/>
      <w:bookmarkStart w:id="64" w:name="_Toc351367171"/>
      <w:bookmarkStart w:id="65" w:name="_Toc363314163"/>
      <w:r w:rsidRPr="00026AD5">
        <w:rPr>
          <w:rFonts w:cstheme="minorHAnsi"/>
          <w:i/>
          <w:lang w:val="en-US"/>
        </w:rPr>
        <w:t>This section describes how the proposed solutions can be replicated.</w:t>
      </w:r>
    </w:p>
    <w:p w14:paraId="7B749699" w14:textId="434C0B0C" w:rsidR="00394EDA" w:rsidRPr="00EA4F2B" w:rsidRDefault="00394EDA" w:rsidP="323955CF">
      <w:pPr>
        <w:rPr>
          <w:rFonts w:cstheme="minorBidi"/>
          <w:i/>
          <w:iCs/>
          <w:highlight w:val="lightGray"/>
          <w:lang w:val="en-US"/>
        </w:rPr>
      </w:pPr>
      <w:bookmarkStart w:id="66" w:name="_Toc324671903"/>
      <w:bookmarkStart w:id="67" w:name="_Toc324672142"/>
      <w:bookmarkStart w:id="68" w:name="_Toc324677425"/>
      <w:bookmarkStart w:id="69" w:name="_Toc324781121"/>
      <w:bookmarkStart w:id="70" w:name="_Toc334440130"/>
      <w:bookmarkStart w:id="71" w:name="_Toc334440276"/>
      <w:bookmarkStart w:id="72" w:name="_Toc334440341"/>
      <w:bookmarkStart w:id="73" w:name="_Toc335331891"/>
      <w:bookmarkStart w:id="74" w:name="_Toc335579018"/>
      <w:bookmarkStart w:id="75" w:name="_Toc335667639"/>
      <w:bookmarkStart w:id="76" w:name="_Toc347741096"/>
      <w:bookmarkStart w:id="77" w:name="_Toc351367173"/>
      <w:bookmarkStart w:id="78" w:name="_Toc363314165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 w:rsidRPr="323955CF">
        <w:rPr>
          <w:rFonts w:cstheme="minorBidi"/>
          <w:i/>
          <w:iCs/>
          <w:highlight w:val="lightGray"/>
          <w:lang w:val="en-US"/>
        </w:rPr>
        <w:t xml:space="preserve">of the </w:t>
      </w:r>
      <w:r w:rsidR="000E3D81" w:rsidRPr="323955CF">
        <w:rPr>
          <w:rFonts w:cstheme="minorBidi"/>
          <w:i/>
          <w:iCs/>
          <w:highlight w:val="lightGray"/>
          <w:lang w:val="en-US"/>
        </w:rPr>
        <w:t xml:space="preserve">SPIRIT </w:t>
      </w:r>
      <w:r w:rsidRPr="323955CF">
        <w:rPr>
          <w:rFonts w:cstheme="minorBidi"/>
          <w:i/>
          <w:iCs/>
          <w:highlight w:val="lightGray"/>
          <w:lang w:val="en-US"/>
        </w:rPr>
        <w:t>facilities.</w:t>
      </w:r>
    </w:p>
    <w:bookmarkEnd w:id="66"/>
    <w:bookmarkEnd w:id="67"/>
    <w:bookmarkEnd w:id="68"/>
    <w:bookmarkEnd w:id="69"/>
    <w:bookmarkEnd w:id="70"/>
    <w:bookmarkEnd w:id="71"/>
    <w:bookmarkEnd w:id="72"/>
    <w:bookmarkEnd w:id="73"/>
    <w:bookmarkEnd w:id="74"/>
    <w:bookmarkEnd w:id="75"/>
    <w:bookmarkEnd w:id="76"/>
    <w:bookmarkEnd w:id="77"/>
    <w:bookmarkEnd w:id="78"/>
    <w:sectPr w:rsidR="00394EDA" w:rsidRPr="00EA4F2B" w:rsidSect="00B67FC1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418" w:bottom="1134" w:left="1418" w:header="561" w:footer="561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275C4" w14:textId="77777777" w:rsidR="00DF20F8" w:rsidRDefault="00DF20F8" w:rsidP="00984B08">
      <w:r>
        <w:separator/>
      </w:r>
    </w:p>
    <w:p w14:paraId="5FDCAB6E" w14:textId="77777777" w:rsidR="00DF20F8" w:rsidRDefault="00DF20F8" w:rsidP="00984B08"/>
    <w:p w14:paraId="2FA982E3" w14:textId="77777777" w:rsidR="00DF20F8" w:rsidRDefault="00DF20F8" w:rsidP="00984B08"/>
  </w:endnote>
  <w:endnote w:type="continuationSeparator" w:id="0">
    <w:p w14:paraId="7EC55E46" w14:textId="77777777" w:rsidR="00DF20F8" w:rsidRDefault="00DF20F8" w:rsidP="00984B08">
      <w:r>
        <w:continuationSeparator/>
      </w:r>
    </w:p>
    <w:p w14:paraId="74BE91B9" w14:textId="77777777" w:rsidR="00DF20F8" w:rsidRDefault="00DF20F8" w:rsidP="00984B08"/>
    <w:p w14:paraId="4DE94E6F" w14:textId="77777777" w:rsidR="00DF20F8" w:rsidRDefault="00DF20F8" w:rsidP="00984B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77D00" w14:textId="74AB9AC1" w:rsidR="00E61EA2" w:rsidRPr="005C2F9B" w:rsidRDefault="001625A4" w:rsidP="4CFFACD2">
    <w:pPr>
      <w:pStyle w:val="Bodytext-small"/>
      <w:tabs>
        <w:tab w:val="left" w:pos="3969"/>
      </w:tabs>
    </w:pPr>
    <w:r w:rsidRPr="005C2F9B">
      <w:rPr>
        <w:noProof/>
      </w:rPr>
      <w:drawing>
        <wp:anchor distT="0" distB="0" distL="114300" distR="114300" simplePos="0" relativeHeight="251658240" behindDoc="1" locked="0" layoutInCell="1" allowOverlap="1" wp14:anchorId="35AF5784" wp14:editId="45C85068">
          <wp:simplePos x="0" y="0"/>
          <wp:positionH relativeFrom="column">
            <wp:posOffset>4027061</wp:posOffset>
          </wp:positionH>
          <wp:positionV relativeFrom="paragraph">
            <wp:posOffset>-16510</wp:posOffset>
          </wp:positionV>
          <wp:extent cx="1747261" cy="304568"/>
          <wp:effectExtent l="0" t="0" r="0" b="635"/>
          <wp:wrapNone/>
          <wp:docPr id="1137992657" name="Picture 1137992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7261" cy="3045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CFFACD2" w:rsidRPr="005C2F9B">
      <w:t xml:space="preserve">© 2022-2025 </w:t>
    </w:r>
    <w:r w:rsidR="4CFFACD2">
      <w:t>SPIRIT</w:t>
    </w:r>
    <w:r w:rsidR="4CFFACD2" w:rsidRPr="005C2F9B">
      <w:t xml:space="preserve"> Consortium</w:t>
    </w:r>
    <w:r w:rsidR="00984B08" w:rsidRPr="005C2F9B">
      <w:rPr>
        <w:szCs w:val="18"/>
      </w:rPr>
      <w:tab/>
    </w:r>
    <w:r w:rsidR="4CFFACD2" w:rsidRPr="005C2F9B">
      <w:t xml:space="preserve">Page </w:t>
    </w:r>
    <w:r w:rsidR="00E8353A" w:rsidRPr="005C2F9B">
      <w:rPr>
        <w:rStyle w:val="LineNumber"/>
      </w:rPr>
      <w:fldChar w:fldCharType="begin"/>
    </w:r>
    <w:r w:rsidR="00E8353A" w:rsidRPr="005C2F9B">
      <w:rPr>
        <w:rStyle w:val="LineNumber"/>
      </w:rPr>
      <w:instrText xml:space="preserve"> PAGE </w:instrText>
    </w:r>
    <w:r w:rsidR="00E8353A" w:rsidRPr="005C2F9B">
      <w:rPr>
        <w:rStyle w:val="LineNumber"/>
      </w:rPr>
      <w:fldChar w:fldCharType="separate"/>
    </w:r>
    <w:r w:rsidR="4CFFACD2" w:rsidRPr="005C2F9B">
      <w:rPr>
        <w:rStyle w:val="LineNumber"/>
      </w:rPr>
      <w:t>2</w:t>
    </w:r>
    <w:r w:rsidR="00E8353A" w:rsidRPr="005C2F9B">
      <w:rPr>
        <w:rStyle w:val="LineNumber"/>
      </w:rPr>
      <w:fldChar w:fldCharType="end"/>
    </w:r>
    <w:r w:rsidR="4CFFACD2" w:rsidRPr="005C2F9B">
      <w:t xml:space="preserve"> of </w:t>
    </w:r>
    <w:r>
      <w:fldChar w:fldCharType="begin"/>
    </w:r>
    <w:r>
      <w:instrText>NUMPAGES</w:instrText>
    </w:r>
    <w:r>
      <w:fldChar w:fldCharType="separate"/>
    </w:r>
    <w:r w:rsidR="4CFFACD2" w:rsidRPr="4CFFACD2">
      <w:rPr>
        <w:noProof/>
      </w:rPr>
      <w:t>14</w:t>
    </w:r>
    <w:r>
      <w:fldChar w:fldCharType="end"/>
    </w:r>
  </w:p>
  <w:p w14:paraId="198AF0EF" w14:textId="77777777" w:rsidR="00106D51" w:rsidRDefault="00106D5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2F7C1" w14:textId="1DCE43AB" w:rsidR="005E64BA" w:rsidRDefault="005E64BA" w:rsidP="005E64BA">
    <w:pPr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7CE71B2" wp14:editId="50C96166">
              <wp:simplePos x="0" y="0"/>
              <wp:positionH relativeFrom="column">
                <wp:posOffset>-978193</wp:posOffset>
              </wp:positionH>
              <wp:positionV relativeFrom="paragraph">
                <wp:posOffset>105410</wp:posOffset>
              </wp:positionV>
              <wp:extent cx="7742458" cy="1404815"/>
              <wp:effectExtent l="50800" t="25400" r="68580" b="81280"/>
              <wp:wrapNone/>
              <wp:docPr id="8" name="Rettango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2458" cy="1404815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2"/>
                          </a:gs>
                        </a:gsLst>
                        <a:lin ang="0" scaled="0"/>
                      </a:gradFill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D0973C" id="Rettangolo 8" o:spid="_x0000_s1026" style="position:absolute;margin-left:-77pt;margin-top:8.3pt;width:609.65pt;height:110.6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" fillcolor="#5d218a [3215]" strokecolor="#154264 [3044]">
              <v:fill color2="#3dbcff [3214]" rotate="t" angle="90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  <w:p w14:paraId="4715FC8F" w14:textId="525E5154" w:rsidR="00F45F9E" w:rsidRPr="00A82F6F" w:rsidRDefault="005E64BA" w:rsidP="005E64BA">
    <w:pPr>
      <w:jc w:val="center"/>
      <w:rPr>
        <w:b/>
        <w:bCs/>
        <w:color w:val="FFFFFF" w:themeColor="background1"/>
        <w:sz w:val="18"/>
        <w:szCs w:val="18"/>
        <w:lang w:val="en-US"/>
      </w:rPr>
    </w:pPr>
    <w:r w:rsidRPr="00011EDE">
      <w:rPr>
        <w:b/>
        <w:bCs/>
        <w:noProof/>
        <w:color w:val="FFFFFF" w:themeColor="background1"/>
        <w:sz w:val="18"/>
        <w:szCs w:val="18"/>
        <w:lang w:eastAsia="it-IT"/>
      </w:rPr>
      <w:drawing>
        <wp:anchor distT="0" distB="0" distL="114300" distR="114300" simplePos="0" relativeHeight="251664384" behindDoc="0" locked="0" layoutInCell="1" allowOverlap="1" wp14:anchorId="452AF57A" wp14:editId="70A2ED43">
          <wp:simplePos x="0" y="0"/>
          <wp:positionH relativeFrom="column">
            <wp:posOffset>448319</wp:posOffset>
          </wp:positionH>
          <wp:positionV relativeFrom="paragraph">
            <wp:posOffset>397363</wp:posOffset>
          </wp:positionV>
          <wp:extent cx="473790" cy="316230"/>
          <wp:effectExtent l="0" t="0" r="0" b="1270"/>
          <wp:wrapSquare wrapText="bothSides"/>
          <wp:docPr id="230609225" name="Picture 230609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73790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CFFACD2" w:rsidRPr="4CFFACD2">
      <w:rPr>
        <w:b/>
        <w:bCs/>
        <w:noProof/>
        <w:color w:val="FFFFFF" w:themeColor="background1"/>
        <w:sz w:val="18"/>
        <w:szCs w:val="18"/>
        <w:lang w:val="en-US" w:eastAsia="it-IT"/>
      </w:rPr>
      <w:t>www.spirit-project.eu</w:t>
    </w:r>
    <w:r w:rsidRPr="00A82F6F">
      <w:rPr>
        <w:b/>
        <w:bCs/>
        <w:color w:val="FFFFFF" w:themeColor="background1"/>
        <w:sz w:val="18"/>
        <w:szCs w:val="18"/>
        <w:lang w:val="en-US"/>
      </w:rPr>
      <w:br/>
    </w:r>
  </w:p>
  <w:p w14:paraId="2175B013" w14:textId="4264E280" w:rsidR="00041695" w:rsidRPr="005E64BA" w:rsidRDefault="4CFFACD2" w:rsidP="005C2F9B">
    <w:pPr>
      <w:pStyle w:val="GrantAgreement"/>
      <w:ind w:left="1701"/>
      <w:rPr>
        <w:rStyle w:val="Hyperlink"/>
        <w:rFonts w:cs="Arial"/>
        <w:color w:val="FFFFFF" w:themeColor="background1"/>
        <w:u w:val="none"/>
        <w:lang w:val="en-US"/>
      </w:rPr>
    </w:pPr>
    <w:r w:rsidRPr="00CB11C3">
      <w:rPr>
        <w:color w:val="FFFFFF" w:themeColor="background1"/>
        <w:lang w:val="en-US"/>
      </w:rPr>
      <w:t>Grant Agreement No.: 101070672</w:t>
    </w:r>
    <w:r w:rsidR="00F45F9E" w:rsidRPr="00CB11C3">
      <w:rPr>
        <w:lang w:val="en-US"/>
      </w:rPr>
      <w:tab/>
    </w:r>
    <w:r w:rsidR="00F45F9E" w:rsidRPr="00CB11C3">
      <w:rPr>
        <w:lang w:val="en-US"/>
      </w:rPr>
      <w:tab/>
    </w:r>
    <w:r w:rsidR="00F45F9E" w:rsidRPr="00CB11C3">
      <w:rPr>
        <w:lang w:val="en-US"/>
      </w:rPr>
      <w:tab/>
    </w:r>
    <w:r w:rsidRPr="00CB11C3">
      <w:rPr>
        <w:color w:val="FFFFFF" w:themeColor="background1"/>
        <w:lang w:val="en-US"/>
      </w:rPr>
      <w:t>Topic: HORIZON-CL4-2021-HUMAN-01-25</w:t>
    </w:r>
    <w:r w:rsidR="00F45F9E" w:rsidRPr="00CB11C3">
      <w:rPr>
        <w:lang w:val="en-US"/>
      </w:rPr>
      <w:br/>
    </w:r>
    <w:r w:rsidRPr="00CB11C3">
      <w:rPr>
        <w:color w:val="FFFFFF" w:themeColor="background1"/>
        <w:lang w:val="en-US"/>
      </w:rPr>
      <w:t>Call: HORIZON-CL4-2021-HUMAN-01</w:t>
    </w:r>
    <w:r w:rsidR="00F45F9E" w:rsidRPr="00CB11C3">
      <w:rPr>
        <w:lang w:val="en-US"/>
      </w:rPr>
      <w:tab/>
    </w:r>
    <w:r w:rsidR="00F45F9E" w:rsidRPr="00CB11C3">
      <w:rPr>
        <w:lang w:val="en-US"/>
      </w:rPr>
      <w:tab/>
    </w:r>
    <w:r w:rsidRPr="00CB11C3">
      <w:rPr>
        <w:color w:val="FFFFFF" w:themeColor="background1"/>
        <w:lang w:val="en-US"/>
      </w:rPr>
      <w:t>Type of action: HORIZON-RIA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85E53" w14:textId="77777777" w:rsidR="00DF20F8" w:rsidRDefault="00DF20F8" w:rsidP="00984B08">
      <w:r>
        <w:separator/>
      </w:r>
    </w:p>
  </w:footnote>
  <w:footnote w:type="continuationSeparator" w:id="0">
    <w:p w14:paraId="3FBE1C52" w14:textId="77777777" w:rsidR="00DF20F8" w:rsidRDefault="00DF20F8" w:rsidP="00984B08">
      <w:r>
        <w:continuationSeparator/>
      </w:r>
    </w:p>
    <w:p w14:paraId="7B51570B" w14:textId="77777777" w:rsidR="00DF20F8" w:rsidRDefault="00DF20F8" w:rsidP="00984B08"/>
    <w:p w14:paraId="7A85385B" w14:textId="77777777" w:rsidR="00DF20F8" w:rsidRDefault="00DF20F8" w:rsidP="00984B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F6C37" w14:textId="543C29AD" w:rsidR="00E61EA2" w:rsidRPr="006464DF" w:rsidRDefault="009F52DA" w:rsidP="00FD216C">
    <w:pPr>
      <w:pStyle w:val="Header"/>
      <w:rPr>
        <w:lang w:val="en-US"/>
      </w:rPr>
    </w:pPr>
    <w:r w:rsidRPr="00121059">
      <w:rPr>
        <w:b/>
        <w:noProof/>
      </w:rPr>
      <w:drawing>
        <wp:anchor distT="0" distB="0" distL="114300" distR="114300" simplePos="0" relativeHeight="251666432" behindDoc="1" locked="0" layoutInCell="1" allowOverlap="1" wp14:anchorId="2B0826CD" wp14:editId="22EE0866">
          <wp:simplePos x="0" y="0"/>
          <wp:positionH relativeFrom="column">
            <wp:posOffset>4491567</wp:posOffset>
          </wp:positionH>
          <wp:positionV relativeFrom="paragraph">
            <wp:posOffset>-169545</wp:posOffset>
          </wp:positionV>
          <wp:extent cx="1469700" cy="685800"/>
          <wp:effectExtent l="0" t="0" r="0" b="0"/>
          <wp:wrapNone/>
          <wp:docPr id="575411660" name="Picture 575411660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Immagine che contiene testo&#10;&#10;Descrizione generat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97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CFFACD2" w:rsidRPr="4CFFACD2">
      <w:rPr>
        <w:b/>
        <w:lang w:val="en-US"/>
      </w:rPr>
      <w:t>SPIRIT</w:t>
    </w:r>
    <w:r w:rsidR="4CFFACD2">
      <w:rPr>
        <w:lang w:val="en-US"/>
      </w:rPr>
      <w:t xml:space="preserve"> | </w:t>
    </w:r>
    <w:r w:rsidR="4CFFACD2" w:rsidRPr="4CFFACD2">
      <w:rPr>
        <w:noProof/>
        <w:lang w:val="en-US"/>
      </w:rPr>
      <w:t>OPEN CALL TOOL KIT_OPEN CALL 1</w:t>
    </w:r>
  </w:p>
  <w:p w14:paraId="6F1BD397" w14:textId="77777777" w:rsidR="00106D51" w:rsidRPr="00CB11C3" w:rsidRDefault="00106D51">
    <w:pPr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F268" w14:textId="0D06B085" w:rsidR="002E75DD" w:rsidRDefault="005E64B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6FF5454" wp14:editId="261FA951">
          <wp:simplePos x="0" y="0"/>
          <wp:positionH relativeFrom="margin">
            <wp:posOffset>-959697</wp:posOffset>
          </wp:positionH>
          <wp:positionV relativeFrom="margin">
            <wp:posOffset>-1503468</wp:posOffset>
          </wp:positionV>
          <wp:extent cx="7746395" cy="2340000"/>
          <wp:effectExtent l="0" t="0" r="635" b="0"/>
          <wp:wrapNone/>
          <wp:docPr id="928276933" name="Picture 9282769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/>
                  <a:srcRect t="46298"/>
                  <a:stretch/>
                </pic:blipFill>
                <pic:spPr bwMode="auto">
                  <a:xfrm>
                    <a:off x="0" y="0"/>
                    <a:ext cx="7746395" cy="23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1815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EA49D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4A05D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585C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882EB2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rPr>
        <w:rFonts w:cs="Times New Roman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6" w15:restartNumberingAfterBreak="0">
    <w:nsid w:val="00000011"/>
    <w:multiLevelType w:val="singleLevel"/>
    <w:tmpl w:val="00000011"/>
    <w:name w:val="WW8Num41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NewRoman" w:hAnsi="TimesNewRoman"/>
      </w:rPr>
    </w:lvl>
  </w:abstractNum>
  <w:abstractNum w:abstractNumId="7" w15:restartNumberingAfterBreak="0">
    <w:nsid w:val="08C475EB"/>
    <w:multiLevelType w:val="hybridMultilevel"/>
    <w:tmpl w:val="AB742DA8"/>
    <w:lvl w:ilvl="0" w:tplc="023E7422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25129D"/>
    <w:multiLevelType w:val="multilevel"/>
    <w:tmpl w:val="0410001D"/>
    <w:styleLink w:val="Elencocorrent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0D860C95"/>
    <w:multiLevelType w:val="multilevel"/>
    <w:tmpl w:val="81D425E4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373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0DEF4512"/>
    <w:multiLevelType w:val="hybridMultilevel"/>
    <w:tmpl w:val="89E6BB80"/>
    <w:lvl w:ilvl="0" w:tplc="6D42DFE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AB0844"/>
    <w:multiLevelType w:val="hybridMultilevel"/>
    <w:tmpl w:val="77F8C874"/>
    <w:lvl w:ilvl="0" w:tplc="E832423A">
      <w:start w:val="1"/>
      <w:numFmt w:val="bullet"/>
      <w:pStyle w:val="ListBullet4"/>
      <w:lvlText w:val=""/>
      <w:lvlJc w:val="left"/>
      <w:pPr>
        <w:ind w:left="2160" w:hanging="360"/>
      </w:pPr>
      <w:rPr>
        <w:rFonts w:ascii="Symbol" w:hAnsi="Symbol" w:hint="default"/>
        <w:color w:val="16466A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047B3E"/>
    <w:multiLevelType w:val="multilevel"/>
    <w:tmpl w:val="0410001D"/>
    <w:styleLink w:val="Elencocorren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6D81923"/>
    <w:multiLevelType w:val="singleLevel"/>
    <w:tmpl w:val="637E399C"/>
    <w:lvl w:ilvl="0">
      <w:start w:val="1"/>
      <w:numFmt w:val="bullet"/>
      <w:pStyle w:val="table-li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</w:abstractNum>
  <w:abstractNum w:abstractNumId="14" w15:restartNumberingAfterBreak="0">
    <w:nsid w:val="1A2660BB"/>
    <w:multiLevelType w:val="multilevel"/>
    <w:tmpl w:val="0410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C65771E"/>
    <w:multiLevelType w:val="multilevel"/>
    <w:tmpl w:val="3962B3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16466A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48287F"/>
    <w:multiLevelType w:val="multilevel"/>
    <w:tmpl w:val="0410001D"/>
    <w:styleLink w:val="Elencocorrente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5DD3B0E"/>
    <w:multiLevelType w:val="hybridMultilevel"/>
    <w:tmpl w:val="6C44F8F6"/>
    <w:lvl w:ilvl="0" w:tplc="04100013">
      <w:start w:val="1"/>
      <w:numFmt w:val="upperRoman"/>
      <w:lvlText w:val="%1."/>
      <w:lvlJc w:val="right"/>
      <w:pPr>
        <w:ind w:left="1494" w:hanging="360"/>
      </w:pPr>
      <w:rPr>
        <w:rFonts w:hint="default"/>
        <w:color w:val="16466A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12D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04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BA7673"/>
    <w:multiLevelType w:val="hybridMultilevel"/>
    <w:tmpl w:val="C792C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83224"/>
    <w:multiLevelType w:val="hybridMultilevel"/>
    <w:tmpl w:val="5C2EE0B4"/>
    <w:lvl w:ilvl="0" w:tplc="C2C22F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FDA7A64">
      <w:numFmt w:val="bullet"/>
      <w:pStyle w:val="listlevelb"/>
      <w:lvlText w:val="-"/>
      <w:lvlJc w:val="left"/>
      <w:pPr>
        <w:ind w:left="1440" w:hanging="360"/>
      </w:pPr>
      <w:rPr>
        <w:rFonts w:ascii="Calibri" w:eastAsiaTheme="minorHAnsi" w:hAnsi="Calibri" w:cstheme="minorHAnsi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8E0D81"/>
    <w:multiLevelType w:val="multilevel"/>
    <w:tmpl w:val="0410001D"/>
    <w:styleLink w:val="Elencocorrente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3E75BC0"/>
    <w:multiLevelType w:val="hybridMultilevel"/>
    <w:tmpl w:val="762E2170"/>
    <w:lvl w:ilvl="0" w:tplc="C90A36E2">
      <w:start w:val="1"/>
      <w:numFmt w:val="bullet"/>
      <w:pStyle w:val="ListBullet2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  <w:b/>
        <w:i w:val="0"/>
        <w:color w:val="16466A" w:themeColor="accent1"/>
      </w:rPr>
    </w:lvl>
    <w:lvl w:ilvl="1" w:tplc="557256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AC80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2F5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BD73F6"/>
    <w:multiLevelType w:val="hybridMultilevel"/>
    <w:tmpl w:val="E5E06CEC"/>
    <w:lvl w:ilvl="0" w:tplc="0410000F">
      <w:start w:val="1"/>
      <w:numFmt w:val="decimal"/>
      <w:lvlText w:val="%1."/>
      <w:lvlJc w:val="left"/>
      <w:pPr>
        <w:ind w:left="1494" w:hanging="360"/>
      </w:pPr>
      <w:rPr>
        <w:rFonts w:hint="default"/>
        <w:color w:val="16466A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12D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04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1D764D"/>
    <w:multiLevelType w:val="hybridMultilevel"/>
    <w:tmpl w:val="C37AC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220445"/>
    <w:multiLevelType w:val="hybridMultilevel"/>
    <w:tmpl w:val="6248E720"/>
    <w:lvl w:ilvl="0" w:tplc="3816F4EA">
      <w:start w:val="1"/>
      <w:numFmt w:val="upperLetter"/>
      <w:pStyle w:val="listlevela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17278"/>
    <w:multiLevelType w:val="multilevel"/>
    <w:tmpl w:val="0410001D"/>
    <w:styleLink w:val="Elencocorren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4373610"/>
    <w:multiLevelType w:val="hybridMultilevel"/>
    <w:tmpl w:val="DB88B43C"/>
    <w:lvl w:ilvl="0" w:tplc="40A8DFD6">
      <w:start w:val="1"/>
      <w:numFmt w:val="bullet"/>
      <w:pStyle w:val="ListBullet"/>
      <w:lvlText w:val="Ü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/>
        <w:i w:val="0"/>
        <w:color w:val="16466A" w:themeColor="accent1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8676A4"/>
    <w:multiLevelType w:val="multilevel"/>
    <w:tmpl w:val="961AD4B0"/>
    <w:styleLink w:val="Elencocorrente5"/>
    <w:lvl w:ilvl="0">
      <w:start w:val="1"/>
      <w:numFmt w:val="lowerLetter"/>
      <w:lvlText w:val="%1."/>
      <w:lvlJc w:val="left"/>
      <w:pPr>
        <w:ind w:left="927" w:hanging="360"/>
      </w:pPr>
      <w:rPr>
        <w:rFonts w:hint="default"/>
        <w:b/>
        <w:i w:val="0"/>
        <w:color w:val="16466A" w:themeColor="accent1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65580A"/>
    <w:multiLevelType w:val="multilevel"/>
    <w:tmpl w:val="0410001D"/>
    <w:styleLink w:val="Elencocorren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4BF412A6"/>
    <w:multiLevelType w:val="multilevel"/>
    <w:tmpl w:val="4532228E"/>
    <w:lvl w:ilvl="0">
      <w:start w:val="1"/>
      <w:numFmt w:val="decimal"/>
      <w:lvlText w:val="%1."/>
      <w:lvlJc w:val="left"/>
      <w:pPr>
        <w:ind w:left="567" w:hanging="567"/>
      </w:pPr>
    </w:lvl>
    <w:lvl w:ilvl="1">
      <w:start w:val="1"/>
      <w:numFmt w:val="decimal"/>
      <w:lvlText w:val="%1.%2."/>
      <w:lvlJc w:val="left"/>
      <w:pPr>
        <w:ind w:left="454" w:hanging="454"/>
      </w:pPr>
      <w:rPr>
        <w:rFonts w:ascii="Calibri" w:hAnsi="Calibri"/>
        <w:b/>
        <w:i w:val="0"/>
      </w:rPr>
    </w:lvl>
    <w:lvl w:ilvl="2">
      <w:start w:val="1"/>
      <w:numFmt w:val="decimal"/>
      <w:lvlText w:val="%1.%2.%3."/>
      <w:lvlJc w:val="left"/>
      <w:pPr>
        <w:ind w:left="454" w:hanging="454"/>
      </w:pPr>
    </w:lvl>
    <w:lvl w:ilvl="3">
      <w:start w:val="1"/>
      <w:numFmt w:val="lowerLetter"/>
      <w:lvlText w:val="%4."/>
      <w:lvlJc w:val="left"/>
      <w:pPr>
        <w:ind w:left="1728" w:hanging="172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ED0A86"/>
    <w:multiLevelType w:val="multilevel"/>
    <w:tmpl w:val="0410001D"/>
    <w:styleLink w:val="Elencocorrente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66F34CC"/>
    <w:multiLevelType w:val="hybridMultilevel"/>
    <w:tmpl w:val="86308776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E188E"/>
    <w:multiLevelType w:val="multilevel"/>
    <w:tmpl w:val="0410001D"/>
    <w:styleLink w:val="Elencocorrente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AC3342C"/>
    <w:multiLevelType w:val="hybridMultilevel"/>
    <w:tmpl w:val="22E072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702C6"/>
    <w:multiLevelType w:val="multilevel"/>
    <w:tmpl w:val="0410001D"/>
    <w:styleLink w:val="Elencocorrente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5C394226"/>
    <w:multiLevelType w:val="hybridMultilevel"/>
    <w:tmpl w:val="6BAC3CAA"/>
    <w:lvl w:ilvl="0" w:tplc="D234B42E">
      <w:start w:val="1"/>
      <w:numFmt w:val="bullet"/>
      <w:pStyle w:val="ListBullet3"/>
      <w:lvlText w:val=""/>
      <w:lvlJc w:val="left"/>
      <w:pPr>
        <w:ind w:left="1494" w:hanging="360"/>
      </w:pPr>
      <w:rPr>
        <w:rFonts w:ascii="Wingdings" w:hAnsi="Wingdings" w:hint="default"/>
        <w:color w:val="16466A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12D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04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784485"/>
    <w:multiLevelType w:val="singleLevel"/>
    <w:tmpl w:val="F9889A42"/>
    <w:lvl w:ilvl="0">
      <w:start w:val="1"/>
      <w:numFmt w:val="bullet"/>
      <w:pStyle w:val="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C9B69B9"/>
    <w:multiLevelType w:val="multilevel"/>
    <w:tmpl w:val="414680FA"/>
    <w:styleLink w:val="LFO3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38" w15:restartNumberingAfterBreak="0">
    <w:nsid w:val="5E8F5C30"/>
    <w:multiLevelType w:val="hybridMultilevel"/>
    <w:tmpl w:val="5D1ED4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585616"/>
    <w:multiLevelType w:val="multilevel"/>
    <w:tmpl w:val="253272BC"/>
    <w:styleLink w:val="Elencocorrente6"/>
    <w:lvl w:ilvl="0">
      <w:start w:val="1"/>
      <w:numFmt w:val="lowerRoman"/>
      <w:lvlText w:val="%1."/>
      <w:lvlJc w:val="right"/>
      <w:pPr>
        <w:ind w:left="1494" w:hanging="360"/>
      </w:pPr>
      <w:rPr>
        <w:rFonts w:hint="default"/>
        <w:color w:val="16466A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3A25F9"/>
    <w:multiLevelType w:val="multilevel"/>
    <w:tmpl w:val="50007BE8"/>
    <w:lvl w:ilvl="0">
      <w:start w:val="1"/>
      <w:numFmt w:val="lowerRoman"/>
      <w:lvlText w:val="%1."/>
      <w:lvlJc w:val="right"/>
      <w:pPr>
        <w:ind w:left="1494" w:hanging="360"/>
      </w:pPr>
      <w:rPr>
        <w:rFonts w:hint="default"/>
        <w:color w:val="16466A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07692"/>
    <w:multiLevelType w:val="hybridMultilevel"/>
    <w:tmpl w:val="785AB93A"/>
    <w:lvl w:ilvl="0" w:tplc="64A0E71E">
      <w:start w:val="1"/>
      <w:numFmt w:val="bullet"/>
      <w:pStyle w:val="lijst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38876FB"/>
    <w:multiLevelType w:val="multilevel"/>
    <w:tmpl w:val="0410001D"/>
    <w:styleLink w:val="Elencocorrente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7681011C"/>
    <w:multiLevelType w:val="hybridMultilevel"/>
    <w:tmpl w:val="9448145E"/>
    <w:lvl w:ilvl="0" w:tplc="F20C5D78">
      <w:start w:val="1"/>
      <w:numFmt w:val="lowerRoman"/>
      <w:pStyle w:val="ListNumber3"/>
      <w:lvlText w:val="%1."/>
      <w:lvlJc w:val="right"/>
      <w:pPr>
        <w:ind w:left="1494" w:hanging="360"/>
      </w:pPr>
      <w:rPr>
        <w:rFonts w:hint="default"/>
        <w:color w:val="5D218A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12DF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3047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31731B"/>
    <w:multiLevelType w:val="hybridMultilevel"/>
    <w:tmpl w:val="69F0781A"/>
    <w:lvl w:ilvl="0" w:tplc="5A525B32">
      <w:start w:val="1"/>
      <w:numFmt w:val="bullet"/>
      <w:pStyle w:val="ListBullet5"/>
      <w:lvlText w:val=""/>
      <w:lvlJc w:val="left"/>
      <w:pPr>
        <w:ind w:left="2880" w:hanging="360"/>
      </w:pPr>
      <w:rPr>
        <w:rFonts w:ascii="Wingdings" w:hAnsi="Wingdings" w:hint="default"/>
        <w:color w:val="16466A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0A35BA"/>
    <w:multiLevelType w:val="hybridMultilevel"/>
    <w:tmpl w:val="41AE1F3E"/>
    <w:lvl w:ilvl="0" w:tplc="8FA64BA2">
      <w:start w:val="1"/>
      <w:numFmt w:val="lowerLetter"/>
      <w:pStyle w:val="ListNumber2"/>
      <w:lvlText w:val="%1."/>
      <w:lvlJc w:val="left"/>
      <w:pPr>
        <w:ind w:left="927" w:hanging="360"/>
      </w:pPr>
      <w:rPr>
        <w:rFonts w:hint="default"/>
        <w:b/>
        <w:i w:val="0"/>
        <w:color w:val="5D218A" w:themeColor="text2"/>
      </w:rPr>
    </w:lvl>
    <w:lvl w:ilvl="1" w:tplc="557256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4AC80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B2F52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42D0E"/>
    <w:multiLevelType w:val="hybridMultilevel"/>
    <w:tmpl w:val="D06AF7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707C88"/>
    <w:multiLevelType w:val="hybridMultilevel"/>
    <w:tmpl w:val="942254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124487"/>
    <w:multiLevelType w:val="hybridMultilevel"/>
    <w:tmpl w:val="349EEB34"/>
    <w:lvl w:ilvl="0" w:tplc="163C7758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i w:val="0"/>
        <w:color w:val="5D218A" w:themeColor="text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AD784C"/>
    <w:multiLevelType w:val="hybridMultilevel"/>
    <w:tmpl w:val="7CC27AC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6800F2"/>
    <w:multiLevelType w:val="hybridMultilevel"/>
    <w:tmpl w:val="2C92601A"/>
    <w:lvl w:ilvl="0" w:tplc="D2AEE9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7423856">
    <w:abstractNumId w:val="36"/>
  </w:num>
  <w:num w:numId="2" w16cid:durableId="197671744">
    <w:abstractNumId w:val="13"/>
  </w:num>
  <w:num w:numId="3" w16cid:durableId="261304847">
    <w:abstractNumId w:val="7"/>
  </w:num>
  <w:num w:numId="4" w16cid:durableId="1022978936">
    <w:abstractNumId w:val="21"/>
  </w:num>
  <w:num w:numId="5" w16cid:durableId="603532635">
    <w:abstractNumId w:val="35"/>
  </w:num>
  <w:num w:numId="6" w16cid:durableId="1873111469">
    <w:abstractNumId w:val="14"/>
  </w:num>
  <w:num w:numId="7" w16cid:durableId="1041901889">
    <w:abstractNumId w:val="9"/>
  </w:num>
  <w:num w:numId="8" w16cid:durableId="765687572">
    <w:abstractNumId w:val="26"/>
  </w:num>
  <w:num w:numId="9" w16cid:durableId="207182763">
    <w:abstractNumId w:val="44"/>
  </w:num>
  <w:num w:numId="10" w16cid:durableId="746193958">
    <w:abstractNumId w:val="11"/>
  </w:num>
  <w:num w:numId="11" w16cid:durableId="788284828">
    <w:abstractNumId w:val="37"/>
  </w:num>
  <w:num w:numId="12" w16cid:durableId="150609450">
    <w:abstractNumId w:val="45"/>
  </w:num>
  <w:num w:numId="13" w16cid:durableId="28340869">
    <w:abstractNumId w:val="43"/>
  </w:num>
  <w:num w:numId="14" w16cid:durableId="893468353">
    <w:abstractNumId w:val="20"/>
  </w:num>
  <w:num w:numId="15" w16cid:durableId="126819186">
    <w:abstractNumId w:val="8"/>
  </w:num>
  <w:num w:numId="16" w16cid:durableId="1825506398">
    <w:abstractNumId w:val="28"/>
  </w:num>
  <w:num w:numId="17" w16cid:durableId="1193035101">
    <w:abstractNumId w:val="25"/>
  </w:num>
  <w:num w:numId="18" w16cid:durableId="919025677">
    <w:abstractNumId w:val="27"/>
  </w:num>
  <w:num w:numId="19" w16cid:durableId="1418207703">
    <w:abstractNumId w:val="39"/>
  </w:num>
  <w:num w:numId="20" w16cid:durableId="1949970667">
    <w:abstractNumId w:val="42"/>
  </w:num>
  <w:num w:numId="21" w16cid:durableId="2002006666">
    <w:abstractNumId w:val="16"/>
  </w:num>
  <w:num w:numId="22" w16cid:durableId="1529297500">
    <w:abstractNumId w:val="12"/>
  </w:num>
  <w:num w:numId="23" w16cid:durableId="1324238244">
    <w:abstractNumId w:val="32"/>
  </w:num>
  <w:num w:numId="24" w16cid:durableId="1441610998">
    <w:abstractNumId w:val="34"/>
  </w:num>
  <w:num w:numId="25" w16cid:durableId="1990278773">
    <w:abstractNumId w:val="30"/>
  </w:num>
  <w:num w:numId="26" w16cid:durableId="1119759420">
    <w:abstractNumId w:val="41"/>
  </w:num>
  <w:num w:numId="27" w16cid:durableId="1237744836">
    <w:abstractNumId w:val="19"/>
  </w:num>
  <w:num w:numId="28" w16cid:durableId="79568318">
    <w:abstractNumId w:val="24"/>
  </w:num>
  <w:num w:numId="29" w16cid:durableId="286275831">
    <w:abstractNumId w:val="46"/>
  </w:num>
  <w:num w:numId="30" w16cid:durableId="591087381">
    <w:abstractNumId w:val="33"/>
  </w:num>
  <w:num w:numId="31" w16cid:durableId="1719629183">
    <w:abstractNumId w:val="31"/>
  </w:num>
  <w:num w:numId="32" w16cid:durableId="1266574172">
    <w:abstractNumId w:val="49"/>
  </w:num>
  <w:num w:numId="33" w16cid:durableId="1602296101">
    <w:abstractNumId w:val="48"/>
    <w:lvlOverride w:ilvl="0">
      <w:startOverride w:val="1"/>
    </w:lvlOverride>
  </w:num>
  <w:num w:numId="34" w16cid:durableId="1997297970">
    <w:abstractNumId w:val="38"/>
  </w:num>
  <w:num w:numId="35" w16cid:durableId="589239231">
    <w:abstractNumId w:val="4"/>
  </w:num>
  <w:num w:numId="36" w16cid:durableId="1762489224">
    <w:abstractNumId w:val="18"/>
  </w:num>
  <w:num w:numId="37" w16cid:durableId="1441535606">
    <w:abstractNumId w:val="23"/>
  </w:num>
  <w:num w:numId="38" w16cid:durableId="1982079199">
    <w:abstractNumId w:val="29"/>
  </w:num>
  <w:num w:numId="39" w16cid:durableId="833880586">
    <w:abstractNumId w:val="48"/>
  </w:num>
  <w:num w:numId="40" w16cid:durableId="1864593415">
    <w:abstractNumId w:val="0"/>
  </w:num>
  <w:num w:numId="41" w16cid:durableId="2001692987">
    <w:abstractNumId w:val="1"/>
  </w:num>
  <w:num w:numId="42" w16cid:durableId="1141339378">
    <w:abstractNumId w:val="2"/>
  </w:num>
  <w:num w:numId="43" w16cid:durableId="2053770698">
    <w:abstractNumId w:val="3"/>
  </w:num>
  <w:num w:numId="44" w16cid:durableId="356851680">
    <w:abstractNumId w:val="40"/>
  </w:num>
  <w:num w:numId="45" w16cid:durableId="895240549">
    <w:abstractNumId w:val="22"/>
  </w:num>
  <w:num w:numId="46" w16cid:durableId="1091851621">
    <w:abstractNumId w:val="17"/>
  </w:num>
  <w:num w:numId="47" w16cid:durableId="374237559">
    <w:abstractNumId w:val="47"/>
  </w:num>
  <w:num w:numId="48" w16cid:durableId="176121471">
    <w:abstractNumId w:val="15"/>
  </w:num>
  <w:num w:numId="49" w16cid:durableId="1427918120">
    <w:abstractNumId w:val="10"/>
  </w:num>
  <w:num w:numId="50" w16cid:durableId="797723265">
    <w:abstractNumId w:val="5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2"/>
  <w:activeWritingStyle w:appName="MSWord" w:lang="en-GB" w:vendorID="64" w:dllVersion="0" w:nlCheck="1" w:checkStyle="0"/>
  <w:proofState w:spelling="clean"/>
  <w:attachedTemplate r:id="rId1"/>
  <w:linkStyle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Tablestyle"/>
  <w:drawingGridHorizontalSpacing w:val="110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71F"/>
    <w:rsid w:val="00000DCD"/>
    <w:rsid w:val="0000105F"/>
    <w:rsid w:val="0000654C"/>
    <w:rsid w:val="0000729A"/>
    <w:rsid w:val="00007B87"/>
    <w:rsid w:val="00007CB7"/>
    <w:rsid w:val="00007F29"/>
    <w:rsid w:val="00011D62"/>
    <w:rsid w:val="00011EDE"/>
    <w:rsid w:val="000125A7"/>
    <w:rsid w:val="00012C4C"/>
    <w:rsid w:val="00014A27"/>
    <w:rsid w:val="00016B4E"/>
    <w:rsid w:val="00016E07"/>
    <w:rsid w:val="00017A53"/>
    <w:rsid w:val="0002069A"/>
    <w:rsid w:val="000211A3"/>
    <w:rsid w:val="00022366"/>
    <w:rsid w:val="000228DE"/>
    <w:rsid w:val="00023B3A"/>
    <w:rsid w:val="00024696"/>
    <w:rsid w:val="000246DA"/>
    <w:rsid w:val="00026AD5"/>
    <w:rsid w:val="00026D50"/>
    <w:rsid w:val="00027D6C"/>
    <w:rsid w:val="00031844"/>
    <w:rsid w:val="000319E8"/>
    <w:rsid w:val="00032E1A"/>
    <w:rsid w:val="00036BEC"/>
    <w:rsid w:val="00041695"/>
    <w:rsid w:val="00045204"/>
    <w:rsid w:val="000453DB"/>
    <w:rsid w:val="000464BD"/>
    <w:rsid w:val="00050967"/>
    <w:rsid w:val="00050C75"/>
    <w:rsid w:val="00051E2F"/>
    <w:rsid w:val="000528F7"/>
    <w:rsid w:val="00052F70"/>
    <w:rsid w:val="00054A39"/>
    <w:rsid w:val="000552DD"/>
    <w:rsid w:val="00057B6B"/>
    <w:rsid w:val="000640F7"/>
    <w:rsid w:val="000659DC"/>
    <w:rsid w:val="00067839"/>
    <w:rsid w:val="00070B8F"/>
    <w:rsid w:val="00073968"/>
    <w:rsid w:val="000766F3"/>
    <w:rsid w:val="00077300"/>
    <w:rsid w:val="00081804"/>
    <w:rsid w:val="00082389"/>
    <w:rsid w:val="000823F6"/>
    <w:rsid w:val="00083C1C"/>
    <w:rsid w:val="00083FEF"/>
    <w:rsid w:val="00085830"/>
    <w:rsid w:val="00087EE9"/>
    <w:rsid w:val="00091F9B"/>
    <w:rsid w:val="00092C60"/>
    <w:rsid w:val="000948CF"/>
    <w:rsid w:val="000970A1"/>
    <w:rsid w:val="00097BD1"/>
    <w:rsid w:val="000A1EF7"/>
    <w:rsid w:val="000A22A5"/>
    <w:rsid w:val="000A4B70"/>
    <w:rsid w:val="000A5BBA"/>
    <w:rsid w:val="000A74E8"/>
    <w:rsid w:val="000A789C"/>
    <w:rsid w:val="000A7BC0"/>
    <w:rsid w:val="000B21FE"/>
    <w:rsid w:val="000B27A0"/>
    <w:rsid w:val="000B366C"/>
    <w:rsid w:val="000B4319"/>
    <w:rsid w:val="000B7936"/>
    <w:rsid w:val="000C312A"/>
    <w:rsid w:val="000C55E9"/>
    <w:rsid w:val="000C5706"/>
    <w:rsid w:val="000C58FD"/>
    <w:rsid w:val="000C6C09"/>
    <w:rsid w:val="000D1AD6"/>
    <w:rsid w:val="000D2323"/>
    <w:rsid w:val="000E3D81"/>
    <w:rsid w:val="000E7C20"/>
    <w:rsid w:val="000F0946"/>
    <w:rsid w:val="000F4AE2"/>
    <w:rsid w:val="000F5805"/>
    <w:rsid w:val="001008E0"/>
    <w:rsid w:val="00100AEE"/>
    <w:rsid w:val="00101105"/>
    <w:rsid w:val="00101842"/>
    <w:rsid w:val="00102632"/>
    <w:rsid w:val="001026BF"/>
    <w:rsid w:val="001054F1"/>
    <w:rsid w:val="00106D51"/>
    <w:rsid w:val="0010788E"/>
    <w:rsid w:val="00107D0C"/>
    <w:rsid w:val="00111B4F"/>
    <w:rsid w:val="00114281"/>
    <w:rsid w:val="00117A4C"/>
    <w:rsid w:val="00121059"/>
    <w:rsid w:val="00122B08"/>
    <w:rsid w:val="00123DFA"/>
    <w:rsid w:val="00125716"/>
    <w:rsid w:val="00125FDB"/>
    <w:rsid w:val="001264D2"/>
    <w:rsid w:val="00127D09"/>
    <w:rsid w:val="0013316B"/>
    <w:rsid w:val="001339BF"/>
    <w:rsid w:val="001365F7"/>
    <w:rsid w:val="00142080"/>
    <w:rsid w:val="00143E3D"/>
    <w:rsid w:val="00144923"/>
    <w:rsid w:val="00145767"/>
    <w:rsid w:val="00146AF7"/>
    <w:rsid w:val="0015125F"/>
    <w:rsid w:val="0015209C"/>
    <w:rsid w:val="00154054"/>
    <w:rsid w:val="001554BA"/>
    <w:rsid w:val="001573DF"/>
    <w:rsid w:val="001625A4"/>
    <w:rsid w:val="001636D3"/>
    <w:rsid w:val="00164AA6"/>
    <w:rsid w:val="00171F26"/>
    <w:rsid w:val="00173E2D"/>
    <w:rsid w:val="00173FF4"/>
    <w:rsid w:val="00174EEB"/>
    <w:rsid w:val="00175CA7"/>
    <w:rsid w:val="00182A90"/>
    <w:rsid w:val="001846CA"/>
    <w:rsid w:val="00190003"/>
    <w:rsid w:val="0019068F"/>
    <w:rsid w:val="00190B0D"/>
    <w:rsid w:val="0019120F"/>
    <w:rsid w:val="00193B73"/>
    <w:rsid w:val="00195F64"/>
    <w:rsid w:val="00195F67"/>
    <w:rsid w:val="00196400"/>
    <w:rsid w:val="00196494"/>
    <w:rsid w:val="00196BF3"/>
    <w:rsid w:val="001A254F"/>
    <w:rsid w:val="001A32A2"/>
    <w:rsid w:val="001A3C16"/>
    <w:rsid w:val="001A5036"/>
    <w:rsid w:val="001A708E"/>
    <w:rsid w:val="001A7703"/>
    <w:rsid w:val="001B1E64"/>
    <w:rsid w:val="001B3268"/>
    <w:rsid w:val="001C367F"/>
    <w:rsid w:val="001C50ED"/>
    <w:rsid w:val="001C6EE7"/>
    <w:rsid w:val="001C78B4"/>
    <w:rsid w:val="001C796C"/>
    <w:rsid w:val="001D2A45"/>
    <w:rsid w:val="001D3368"/>
    <w:rsid w:val="001E2399"/>
    <w:rsid w:val="001E4688"/>
    <w:rsid w:val="001E6DBA"/>
    <w:rsid w:val="001E7861"/>
    <w:rsid w:val="001F0ED8"/>
    <w:rsid w:val="001F1800"/>
    <w:rsid w:val="001F238F"/>
    <w:rsid w:val="001F4A1D"/>
    <w:rsid w:val="001F4B8D"/>
    <w:rsid w:val="001F6582"/>
    <w:rsid w:val="001F6F71"/>
    <w:rsid w:val="00201492"/>
    <w:rsid w:val="00204DDC"/>
    <w:rsid w:val="00205327"/>
    <w:rsid w:val="00205794"/>
    <w:rsid w:val="0020600D"/>
    <w:rsid w:val="0020750D"/>
    <w:rsid w:val="00210BB6"/>
    <w:rsid w:val="00211982"/>
    <w:rsid w:val="00212C84"/>
    <w:rsid w:val="002148AC"/>
    <w:rsid w:val="002149FE"/>
    <w:rsid w:val="00214C87"/>
    <w:rsid w:val="0021536D"/>
    <w:rsid w:val="00215CF8"/>
    <w:rsid w:val="00221F5B"/>
    <w:rsid w:val="002240A9"/>
    <w:rsid w:val="00226F95"/>
    <w:rsid w:val="00227455"/>
    <w:rsid w:val="00234A93"/>
    <w:rsid w:val="002358FF"/>
    <w:rsid w:val="002365BF"/>
    <w:rsid w:val="00243046"/>
    <w:rsid w:val="00243A03"/>
    <w:rsid w:val="00245EBA"/>
    <w:rsid w:val="0024753B"/>
    <w:rsid w:val="00247CD1"/>
    <w:rsid w:val="00247EBC"/>
    <w:rsid w:val="002501EE"/>
    <w:rsid w:val="00251012"/>
    <w:rsid w:val="00251A30"/>
    <w:rsid w:val="00251CAB"/>
    <w:rsid w:val="0025265A"/>
    <w:rsid w:val="00255D7A"/>
    <w:rsid w:val="00257485"/>
    <w:rsid w:val="00257C7D"/>
    <w:rsid w:val="00261E4B"/>
    <w:rsid w:val="00261F79"/>
    <w:rsid w:val="00267B72"/>
    <w:rsid w:val="00271F83"/>
    <w:rsid w:val="00273B22"/>
    <w:rsid w:val="00273C7F"/>
    <w:rsid w:val="002740D6"/>
    <w:rsid w:val="002747BC"/>
    <w:rsid w:val="00276747"/>
    <w:rsid w:val="002837CE"/>
    <w:rsid w:val="00283C08"/>
    <w:rsid w:val="002871DB"/>
    <w:rsid w:val="0028784F"/>
    <w:rsid w:val="00293C1B"/>
    <w:rsid w:val="00293F65"/>
    <w:rsid w:val="00294644"/>
    <w:rsid w:val="00294BAD"/>
    <w:rsid w:val="00296C79"/>
    <w:rsid w:val="002977C4"/>
    <w:rsid w:val="002A0974"/>
    <w:rsid w:val="002A1C45"/>
    <w:rsid w:val="002A3D79"/>
    <w:rsid w:val="002A5E23"/>
    <w:rsid w:val="002B06EA"/>
    <w:rsid w:val="002B101E"/>
    <w:rsid w:val="002B1C55"/>
    <w:rsid w:val="002B243C"/>
    <w:rsid w:val="002B4543"/>
    <w:rsid w:val="002B4D92"/>
    <w:rsid w:val="002B7007"/>
    <w:rsid w:val="002C2721"/>
    <w:rsid w:val="002C2B2F"/>
    <w:rsid w:val="002C6624"/>
    <w:rsid w:val="002D2460"/>
    <w:rsid w:val="002D28BB"/>
    <w:rsid w:val="002D4009"/>
    <w:rsid w:val="002D7BAB"/>
    <w:rsid w:val="002E1D83"/>
    <w:rsid w:val="002E2E76"/>
    <w:rsid w:val="002E5B57"/>
    <w:rsid w:val="002E75DD"/>
    <w:rsid w:val="002E7EA4"/>
    <w:rsid w:val="002F048B"/>
    <w:rsid w:val="002F4543"/>
    <w:rsid w:val="00304CD9"/>
    <w:rsid w:val="00304F21"/>
    <w:rsid w:val="003104AA"/>
    <w:rsid w:val="003105AB"/>
    <w:rsid w:val="003106FE"/>
    <w:rsid w:val="00310B1F"/>
    <w:rsid w:val="00310DE6"/>
    <w:rsid w:val="0031120E"/>
    <w:rsid w:val="0031229E"/>
    <w:rsid w:val="00312C90"/>
    <w:rsid w:val="00313F45"/>
    <w:rsid w:val="00313FC5"/>
    <w:rsid w:val="00314D06"/>
    <w:rsid w:val="0031573B"/>
    <w:rsid w:val="00320CFD"/>
    <w:rsid w:val="00321A15"/>
    <w:rsid w:val="00324213"/>
    <w:rsid w:val="00326C62"/>
    <w:rsid w:val="00326E2A"/>
    <w:rsid w:val="00327041"/>
    <w:rsid w:val="0033284C"/>
    <w:rsid w:val="003331FA"/>
    <w:rsid w:val="00333C76"/>
    <w:rsid w:val="00333D3D"/>
    <w:rsid w:val="00340DE2"/>
    <w:rsid w:val="0034177F"/>
    <w:rsid w:val="0034195A"/>
    <w:rsid w:val="00343AAC"/>
    <w:rsid w:val="003466E1"/>
    <w:rsid w:val="003466E8"/>
    <w:rsid w:val="00353343"/>
    <w:rsid w:val="00361119"/>
    <w:rsid w:val="003634AE"/>
    <w:rsid w:val="00363E7F"/>
    <w:rsid w:val="00365D78"/>
    <w:rsid w:val="00372532"/>
    <w:rsid w:val="0037341F"/>
    <w:rsid w:val="00374073"/>
    <w:rsid w:val="003744C8"/>
    <w:rsid w:val="00374EB0"/>
    <w:rsid w:val="003760D4"/>
    <w:rsid w:val="0037622E"/>
    <w:rsid w:val="00376D4E"/>
    <w:rsid w:val="00380D53"/>
    <w:rsid w:val="003832DD"/>
    <w:rsid w:val="00387686"/>
    <w:rsid w:val="00392848"/>
    <w:rsid w:val="00393C5C"/>
    <w:rsid w:val="00394EDA"/>
    <w:rsid w:val="00396FD6"/>
    <w:rsid w:val="003A09DD"/>
    <w:rsid w:val="003A35DD"/>
    <w:rsid w:val="003A4647"/>
    <w:rsid w:val="003B136E"/>
    <w:rsid w:val="003B2FF9"/>
    <w:rsid w:val="003B43DD"/>
    <w:rsid w:val="003C2778"/>
    <w:rsid w:val="003C31D9"/>
    <w:rsid w:val="003C5317"/>
    <w:rsid w:val="003C6087"/>
    <w:rsid w:val="003C67AD"/>
    <w:rsid w:val="003C746A"/>
    <w:rsid w:val="003D056B"/>
    <w:rsid w:val="003D266B"/>
    <w:rsid w:val="003D3588"/>
    <w:rsid w:val="003D6A93"/>
    <w:rsid w:val="003D74BD"/>
    <w:rsid w:val="003E3A85"/>
    <w:rsid w:val="003E4446"/>
    <w:rsid w:val="003E471F"/>
    <w:rsid w:val="003E4C14"/>
    <w:rsid w:val="003E5A6A"/>
    <w:rsid w:val="003E79F9"/>
    <w:rsid w:val="003E7B8A"/>
    <w:rsid w:val="003F2866"/>
    <w:rsid w:val="003F2AFC"/>
    <w:rsid w:val="003F3BDA"/>
    <w:rsid w:val="003F57B0"/>
    <w:rsid w:val="003F7212"/>
    <w:rsid w:val="00400EA3"/>
    <w:rsid w:val="00401BE9"/>
    <w:rsid w:val="00404D22"/>
    <w:rsid w:val="00407BC0"/>
    <w:rsid w:val="004106AF"/>
    <w:rsid w:val="00412FAF"/>
    <w:rsid w:val="004162F0"/>
    <w:rsid w:val="00424009"/>
    <w:rsid w:val="00431F5C"/>
    <w:rsid w:val="004345B5"/>
    <w:rsid w:val="00435439"/>
    <w:rsid w:val="00436781"/>
    <w:rsid w:val="00437C13"/>
    <w:rsid w:val="00442422"/>
    <w:rsid w:val="004440DB"/>
    <w:rsid w:val="004535BC"/>
    <w:rsid w:val="004540AD"/>
    <w:rsid w:val="00455D63"/>
    <w:rsid w:val="00457307"/>
    <w:rsid w:val="00460EE4"/>
    <w:rsid w:val="0046262C"/>
    <w:rsid w:val="00473155"/>
    <w:rsid w:val="004754DD"/>
    <w:rsid w:val="00476372"/>
    <w:rsid w:val="00477CE5"/>
    <w:rsid w:val="00481CC2"/>
    <w:rsid w:val="0048366C"/>
    <w:rsid w:val="00483705"/>
    <w:rsid w:val="00485612"/>
    <w:rsid w:val="004856A5"/>
    <w:rsid w:val="00487376"/>
    <w:rsid w:val="00490C9B"/>
    <w:rsid w:val="004913C0"/>
    <w:rsid w:val="004A39C9"/>
    <w:rsid w:val="004A4461"/>
    <w:rsid w:val="004A495F"/>
    <w:rsid w:val="004A60AD"/>
    <w:rsid w:val="004A7931"/>
    <w:rsid w:val="004B3658"/>
    <w:rsid w:val="004B3799"/>
    <w:rsid w:val="004B48FC"/>
    <w:rsid w:val="004B72EC"/>
    <w:rsid w:val="004B745F"/>
    <w:rsid w:val="004C1153"/>
    <w:rsid w:val="004C22C1"/>
    <w:rsid w:val="004D1092"/>
    <w:rsid w:val="004D2705"/>
    <w:rsid w:val="004D27E5"/>
    <w:rsid w:val="004D43B0"/>
    <w:rsid w:val="004D4447"/>
    <w:rsid w:val="004E04D1"/>
    <w:rsid w:val="004E0AF9"/>
    <w:rsid w:val="00504BB3"/>
    <w:rsid w:val="00504D2F"/>
    <w:rsid w:val="005056A0"/>
    <w:rsid w:val="00506617"/>
    <w:rsid w:val="00506D51"/>
    <w:rsid w:val="005164A8"/>
    <w:rsid w:val="00522BFA"/>
    <w:rsid w:val="00525194"/>
    <w:rsid w:val="0052662D"/>
    <w:rsid w:val="005272E5"/>
    <w:rsid w:val="005275CA"/>
    <w:rsid w:val="00534644"/>
    <w:rsid w:val="00534B84"/>
    <w:rsid w:val="00536934"/>
    <w:rsid w:val="005372D0"/>
    <w:rsid w:val="0053758D"/>
    <w:rsid w:val="0054089C"/>
    <w:rsid w:val="00541403"/>
    <w:rsid w:val="00541582"/>
    <w:rsid w:val="00541720"/>
    <w:rsid w:val="00542A1D"/>
    <w:rsid w:val="00545757"/>
    <w:rsid w:val="00545A00"/>
    <w:rsid w:val="0054691F"/>
    <w:rsid w:val="00547474"/>
    <w:rsid w:val="00547A15"/>
    <w:rsid w:val="005507B3"/>
    <w:rsid w:val="00550D52"/>
    <w:rsid w:val="0055457B"/>
    <w:rsid w:val="005562E5"/>
    <w:rsid w:val="0056142A"/>
    <w:rsid w:val="00562231"/>
    <w:rsid w:val="005630A0"/>
    <w:rsid w:val="005631D0"/>
    <w:rsid w:val="00564328"/>
    <w:rsid w:val="00566EB2"/>
    <w:rsid w:val="00567625"/>
    <w:rsid w:val="00570DE6"/>
    <w:rsid w:val="00574049"/>
    <w:rsid w:val="00576E6B"/>
    <w:rsid w:val="00577579"/>
    <w:rsid w:val="00580E0C"/>
    <w:rsid w:val="00582BD8"/>
    <w:rsid w:val="00583D4D"/>
    <w:rsid w:val="00591178"/>
    <w:rsid w:val="005A3C26"/>
    <w:rsid w:val="005A52F8"/>
    <w:rsid w:val="005B1487"/>
    <w:rsid w:val="005B1D5D"/>
    <w:rsid w:val="005B3404"/>
    <w:rsid w:val="005B39E9"/>
    <w:rsid w:val="005B790C"/>
    <w:rsid w:val="005B7AFF"/>
    <w:rsid w:val="005C2F9B"/>
    <w:rsid w:val="005C411B"/>
    <w:rsid w:val="005C5D12"/>
    <w:rsid w:val="005C6842"/>
    <w:rsid w:val="005C6BE5"/>
    <w:rsid w:val="005D2FD3"/>
    <w:rsid w:val="005D4AAC"/>
    <w:rsid w:val="005D5E36"/>
    <w:rsid w:val="005E0A48"/>
    <w:rsid w:val="005E191D"/>
    <w:rsid w:val="005E64BA"/>
    <w:rsid w:val="005E6766"/>
    <w:rsid w:val="005F0046"/>
    <w:rsid w:val="005F19B2"/>
    <w:rsid w:val="005F7E82"/>
    <w:rsid w:val="00600352"/>
    <w:rsid w:val="00602227"/>
    <w:rsid w:val="0060386E"/>
    <w:rsid w:val="006045DC"/>
    <w:rsid w:val="006067F2"/>
    <w:rsid w:val="00606C8E"/>
    <w:rsid w:val="00610F92"/>
    <w:rsid w:val="006147A1"/>
    <w:rsid w:val="00615BC9"/>
    <w:rsid w:val="00615C35"/>
    <w:rsid w:val="006206EE"/>
    <w:rsid w:val="00626710"/>
    <w:rsid w:val="006270AA"/>
    <w:rsid w:val="006308DC"/>
    <w:rsid w:val="00630BAC"/>
    <w:rsid w:val="00631B7C"/>
    <w:rsid w:val="00635F75"/>
    <w:rsid w:val="00636178"/>
    <w:rsid w:val="0063669B"/>
    <w:rsid w:val="00643EF4"/>
    <w:rsid w:val="006447B8"/>
    <w:rsid w:val="006464DF"/>
    <w:rsid w:val="00647E89"/>
    <w:rsid w:val="0064E9DD"/>
    <w:rsid w:val="00653D72"/>
    <w:rsid w:val="00654216"/>
    <w:rsid w:val="00656B6B"/>
    <w:rsid w:val="00656DA0"/>
    <w:rsid w:val="00662B04"/>
    <w:rsid w:val="006638DA"/>
    <w:rsid w:val="00665A8D"/>
    <w:rsid w:val="00666125"/>
    <w:rsid w:val="006661B4"/>
    <w:rsid w:val="0066714A"/>
    <w:rsid w:val="0066733C"/>
    <w:rsid w:val="00670661"/>
    <w:rsid w:val="00671737"/>
    <w:rsid w:val="00672BB3"/>
    <w:rsid w:val="00674161"/>
    <w:rsid w:val="00675F68"/>
    <w:rsid w:val="00680C14"/>
    <w:rsid w:val="006813B5"/>
    <w:rsid w:val="00682BBC"/>
    <w:rsid w:val="006863FA"/>
    <w:rsid w:val="006873B3"/>
    <w:rsid w:val="00687D33"/>
    <w:rsid w:val="00691841"/>
    <w:rsid w:val="00695ACC"/>
    <w:rsid w:val="006A6488"/>
    <w:rsid w:val="006A6924"/>
    <w:rsid w:val="006B02A8"/>
    <w:rsid w:val="006B2652"/>
    <w:rsid w:val="006B2BC9"/>
    <w:rsid w:val="006B35D1"/>
    <w:rsid w:val="006B4E0C"/>
    <w:rsid w:val="006C257B"/>
    <w:rsid w:val="006C2A14"/>
    <w:rsid w:val="006C2EB0"/>
    <w:rsid w:val="006C3007"/>
    <w:rsid w:val="006D2738"/>
    <w:rsid w:val="006D5765"/>
    <w:rsid w:val="006E23E1"/>
    <w:rsid w:val="006F0437"/>
    <w:rsid w:val="006F247D"/>
    <w:rsid w:val="006F2735"/>
    <w:rsid w:val="006F329D"/>
    <w:rsid w:val="006F6453"/>
    <w:rsid w:val="006F69BF"/>
    <w:rsid w:val="00701B76"/>
    <w:rsid w:val="00702158"/>
    <w:rsid w:val="00702546"/>
    <w:rsid w:val="00704FB1"/>
    <w:rsid w:val="007064D7"/>
    <w:rsid w:val="00712040"/>
    <w:rsid w:val="00713558"/>
    <w:rsid w:val="00713A5A"/>
    <w:rsid w:val="00714D17"/>
    <w:rsid w:val="00715417"/>
    <w:rsid w:val="0071543D"/>
    <w:rsid w:val="00716E65"/>
    <w:rsid w:val="00717094"/>
    <w:rsid w:val="00717A7A"/>
    <w:rsid w:val="00722BFF"/>
    <w:rsid w:val="00724036"/>
    <w:rsid w:val="00725686"/>
    <w:rsid w:val="00730488"/>
    <w:rsid w:val="00732CBA"/>
    <w:rsid w:val="00733341"/>
    <w:rsid w:val="00733E75"/>
    <w:rsid w:val="0073501B"/>
    <w:rsid w:val="00737A4B"/>
    <w:rsid w:val="00737E10"/>
    <w:rsid w:val="00740259"/>
    <w:rsid w:val="00740C53"/>
    <w:rsid w:val="007419A8"/>
    <w:rsid w:val="00742FC0"/>
    <w:rsid w:val="007451A8"/>
    <w:rsid w:val="007504E5"/>
    <w:rsid w:val="007514A9"/>
    <w:rsid w:val="0075207E"/>
    <w:rsid w:val="00752871"/>
    <w:rsid w:val="00752C74"/>
    <w:rsid w:val="0075324F"/>
    <w:rsid w:val="00754D26"/>
    <w:rsid w:val="0076189F"/>
    <w:rsid w:val="007642F9"/>
    <w:rsid w:val="00764354"/>
    <w:rsid w:val="007654F6"/>
    <w:rsid w:val="007659EB"/>
    <w:rsid w:val="00772386"/>
    <w:rsid w:val="00773CE1"/>
    <w:rsid w:val="007740F9"/>
    <w:rsid w:val="007770E8"/>
    <w:rsid w:val="00780111"/>
    <w:rsid w:val="007804E4"/>
    <w:rsid w:val="00784639"/>
    <w:rsid w:val="00784BAF"/>
    <w:rsid w:val="00786283"/>
    <w:rsid w:val="0079104A"/>
    <w:rsid w:val="007A00D9"/>
    <w:rsid w:val="007A1F95"/>
    <w:rsid w:val="007A216A"/>
    <w:rsid w:val="007A2FA8"/>
    <w:rsid w:val="007A304B"/>
    <w:rsid w:val="007A3F09"/>
    <w:rsid w:val="007A4177"/>
    <w:rsid w:val="007A603D"/>
    <w:rsid w:val="007A629B"/>
    <w:rsid w:val="007A746F"/>
    <w:rsid w:val="007A7991"/>
    <w:rsid w:val="007B2EA6"/>
    <w:rsid w:val="007B3FF1"/>
    <w:rsid w:val="007B6ACE"/>
    <w:rsid w:val="007C0D20"/>
    <w:rsid w:val="007C50F6"/>
    <w:rsid w:val="007C6067"/>
    <w:rsid w:val="007C624C"/>
    <w:rsid w:val="007C780D"/>
    <w:rsid w:val="007D1B69"/>
    <w:rsid w:val="007D1C8B"/>
    <w:rsid w:val="007D1D11"/>
    <w:rsid w:val="007D4D0A"/>
    <w:rsid w:val="007D5639"/>
    <w:rsid w:val="007D601B"/>
    <w:rsid w:val="007D6629"/>
    <w:rsid w:val="007D74F0"/>
    <w:rsid w:val="007D7BA0"/>
    <w:rsid w:val="007E0A92"/>
    <w:rsid w:val="007E76DE"/>
    <w:rsid w:val="007F028D"/>
    <w:rsid w:val="007F0CAD"/>
    <w:rsid w:val="007F20B2"/>
    <w:rsid w:val="007F3142"/>
    <w:rsid w:val="007F49FB"/>
    <w:rsid w:val="00801CA9"/>
    <w:rsid w:val="008020A4"/>
    <w:rsid w:val="00802D5B"/>
    <w:rsid w:val="00802ED4"/>
    <w:rsid w:val="008031FE"/>
    <w:rsid w:val="00804683"/>
    <w:rsid w:val="00805AE2"/>
    <w:rsid w:val="0080799B"/>
    <w:rsid w:val="0081002B"/>
    <w:rsid w:val="008106AE"/>
    <w:rsid w:val="0081148A"/>
    <w:rsid w:val="00813553"/>
    <w:rsid w:val="00813766"/>
    <w:rsid w:val="00814C80"/>
    <w:rsid w:val="00816B6E"/>
    <w:rsid w:val="00821BF1"/>
    <w:rsid w:val="00822729"/>
    <w:rsid w:val="0082370E"/>
    <w:rsid w:val="00824A36"/>
    <w:rsid w:val="00827172"/>
    <w:rsid w:val="008330C8"/>
    <w:rsid w:val="00835E6A"/>
    <w:rsid w:val="00837FEF"/>
    <w:rsid w:val="008406B2"/>
    <w:rsid w:val="00844849"/>
    <w:rsid w:val="0084535A"/>
    <w:rsid w:val="0085116F"/>
    <w:rsid w:val="00851609"/>
    <w:rsid w:val="008523C1"/>
    <w:rsid w:val="00854DE4"/>
    <w:rsid w:val="0085548C"/>
    <w:rsid w:val="00860922"/>
    <w:rsid w:val="008617A8"/>
    <w:rsid w:val="0086193B"/>
    <w:rsid w:val="00862F55"/>
    <w:rsid w:val="00864F7E"/>
    <w:rsid w:val="00871074"/>
    <w:rsid w:val="008712E1"/>
    <w:rsid w:val="008715D6"/>
    <w:rsid w:val="008744EC"/>
    <w:rsid w:val="00874F88"/>
    <w:rsid w:val="008802A7"/>
    <w:rsid w:val="0088258F"/>
    <w:rsid w:val="0088596C"/>
    <w:rsid w:val="00886CDC"/>
    <w:rsid w:val="008874FA"/>
    <w:rsid w:val="00887807"/>
    <w:rsid w:val="00890043"/>
    <w:rsid w:val="008918E8"/>
    <w:rsid w:val="00891A4E"/>
    <w:rsid w:val="008930D5"/>
    <w:rsid w:val="008977F7"/>
    <w:rsid w:val="008A12B0"/>
    <w:rsid w:val="008A1362"/>
    <w:rsid w:val="008B163F"/>
    <w:rsid w:val="008B3FCD"/>
    <w:rsid w:val="008B47DB"/>
    <w:rsid w:val="008B6B43"/>
    <w:rsid w:val="008C0FD1"/>
    <w:rsid w:val="008C56B4"/>
    <w:rsid w:val="008C6058"/>
    <w:rsid w:val="008D0336"/>
    <w:rsid w:val="008D370E"/>
    <w:rsid w:val="008D3FDD"/>
    <w:rsid w:val="008E3740"/>
    <w:rsid w:val="008E4883"/>
    <w:rsid w:val="008E586E"/>
    <w:rsid w:val="008E7027"/>
    <w:rsid w:val="008F0178"/>
    <w:rsid w:val="008F1421"/>
    <w:rsid w:val="008F14B2"/>
    <w:rsid w:val="008F1B44"/>
    <w:rsid w:val="008F2B14"/>
    <w:rsid w:val="008F5096"/>
    <w:rsid w:val="008F5422"/>
    <w:rsid w:val="008F54C2"/>
    <w:rsid w:val="008F608D"/>
    <w:rsid w:val="009014C7"/>
    <w:rsid w:val="00901D73"/>
    <w:rsid w:val="00903390"/>
    <w:rsid w:val="009073D1"/>
    <w:rsid w:val="009103FD"/>
    <w:rsid w:val="00914208"/>
    <w:rsid w:val="0091514F"/>
    <w:rsid w:val="00916176"/>
    <w:rsid w:val="00920BF9"/>
    <w:rsid w:val="00925302"/>
    <w:rsid w:val="00927057"/>
    <w:rsid w:val="00927DAB"/>
    <w:rsid w:val="009304BF"/>
    <w:rsid w:val="009307A3"/>
    <w:rsid w:val="00934768"/>
    <w:rsid w:val="0093653A"/>
    <w:rsid w:val="009373A1"/>
    <w:rsid w:val="0094106C"/>
    <w:rsid w:val="00942F92"/>
    <w:rsid w:val="00943E18"/>
    <w:rsid w:val="00944214"/>
    <w:rsid w:val="0094613A"/>
    <w:rsid w:val="00947B8A"/>
    <w:rsid w:val="00950990"/>
    <w:rsid w:val="00951711"/>
    <w:rsid w:val="00951841"/>
    <w:rsid w:val="0095383A"/>
    <w:rsid w:val="009563BA"/>
    <w:rsid w:val="0095649F"/>
    <w:rsid w:val="00956872"/>
    <w:rsid w:val="00957DFC"/>
    <w:rsid w:val="009610B2"/>
    <w:rsid w:val="009615F4"/>
    <w:rsid w:val="00962ADE"/>
    <w:rsid w:val="009639D1"/>
    <w:rsid w:val="00964D39"/>
    <w:rsid w:val="00970114"/>
    <w:rsid w:val="009706F2"/>
    <w:rsid w:val="009707DA"/>
    <w:rsid w:val="00970866"/>
    <w:rsid w:val="009729E9"/>
    <w:rsid w:val="009759B3"/>
    <w:rsid w:val="00980FB9"/>
    <w:rsid w:val="009812B4"/>
    <w:rsid w:val="00984B08"/>
    <w:rsid w:val="00984D23"/>
    <w:rsid w:val="009861FF"/>
    <w:rsid w:val="00986F10"/>
    <w:rsid w:val="009A02F0"/>
    <w:rsid w:val="009A46AA"/>
    <w:rsid w:val="009A7CAF"/>
    <w:rsid w:val="009B128F"/>
    <w:rsid w:val="009B29DA"/>
    <w:rsid w:val="009B38F0"/>
    <w:rsid w:val="009B49D2"/>
    <w:rsid w:val="009B532F"/>
    <w:rsid w:val="009C0113"/>
    <w:rsid w:val="009C07E8"/>
    <w:rsid w:val="009C355F"/>
    <w:rsid w:val="009C3D87"/>
    <w:rsid w:val="009C631E"/>
    <w:rsid w:val="009C702B"/>
    <w:rsid w:val="009C77B0"/>
    <w:rsid w:val="009C79F1"/>
    <w:rsid w:val="009D11AF"/>
    <w:rsid w:val="009D157A"/>
    <w:rsid w:val="009D3A46"/>
    <w:rsid w:val="009D4B94"/>
    <w:rsid w:val="009E078F"/>
    <w:rsid w:val="009E2501"/>
    <w:rsid w:val="009E4667"/>
    <w:rsid w:val="009E6CC3"/>
    <w:rsid w:val="009E7EF0"/>
    <w:rsid w:val="009F48C8"/>
    <w:rsid w:val="009F52DA"/>
    <w:rsid w:val="009F5E8D"/>
    <w:rsid w:val="009F6A6B"/>
    <w:rsid w:val="00A004BD"/>
    <w:rsid w:val="00A00E70"/>
    <w:rsid w:val="00A01A94"/>
    <w:rsid w:val="00A01EB3"/>
    <w:rsid w:val="00A03126"/>
    <w:rsid w:val="00A035EF"/>
    <w:rsid w:val="00A03EBF"/>
    <w:rsid w:val="00A04CA3"/>
    <w:rsid w:val="00A0509F"/>
    <w:rsid w:val="00A05D21"/>
    <w:rsid w:val="00A07674"/>
    <w:rsid w:val="00A1032D"/>
    <w:rsid w:val="00A10DE4"/>
    <w:rsid w:val="00A127EA"/>
    <w:rsid w:val="00A13007"/>
    <w:rsid w:val="00A1477B"/>
    <w:rsid w:val="00A156FE"/>
    <w:rsid w:val="00A16EA7"/>
    <w:rsid w:val="00A22916"/>
    <w:rsid w:val="00A23540"/>
    <w:rsid w:val="00A25694"/>
    <w:rsid w:val="00A26DAE"/>
    <w:rsid w:val="00A3104C"/>
    <w:rsid w:val="00A334DE"/>
    <w:rsid w:val="00A335F4"/>
    <w:rsid w:val="00A33ED2"/>
    <w:rsid w:val="00A340B2"/>
    <w:rsid w:val="00A34C4A"/>
    <w:rsid w:val="00A35594"/>
    <w:rsid w:val="00A36301"/>
    <w:rsid w:val="00A37488"/>
    <w:rsid w:val="00A37917"/>
    <w:rsid w:val="00A40DF7"/>
    <w:rsid w:val="00A43EC7"/>
    <w:rsid w:val="00A46132"/>
    <w:rsid w:val="00A51522"/>
    <w:rsid w:val="00A52CD1"/>
    <w:rsid w:val="00A54AAE"/>
    <w:rsid w:val="00A56D47"/>
    <w:rsid w:val="00A578DD"/>
    <w:rsid w:val="00A6168F"/>
    <w:rsid w:val="00A61713"/>
    <w:rsid w:val="00A63827"/>
    <w:rsid w:val="00A65422"/>
    <w:rsid w:val="00A667FA"/>
    <w:rsid w:val="00A670D7"/>
    <w:rsid w:val="00A70B83"/>
    <w:rsid w:val="00A7117C"/>
    <w:rsid w:val="00A716B0"/>
    <w:rsid w:val="00A769DE"/>
    <w:rsid w:val="00A77AF0"/>
    <w:rsid w:val="00A80EB3"/>
    <w:rsid w:val="00A82F6F"/>
    <w:rsid w:val="00A83A8E"/>
    <w:rsid w:val="00A83C71"/>
    <w:rsid w:val="00A91F54"/>
    <w:rsid w:val="00A97926"/>
    <w:rsid w:val="00AA2D37"/>
    <w:rsid w:val="00AA384D"/>
    <w:rsid w:val="00AA56F4"/>
    <w:rsid w:val="00AA77AA"/>
    <w:rsid w:val="00AB008C"/>
    <w:rsid w:val="00AB0E1E"/>
    <w:rsid w:val="00AB48EE"/>
    <w:rsid w:val="00AC0FBA"/>
    <w:rsid w:val="00AC3D19"/>
    <w:rsid w:val="00AC6679"/>
    <w:rsid w:val="00AC7CB2"/>
    <w:rsid w:val="00AD1100"/>
    <w:rsid w:val="00AD43A3"/>
    <w:rsid w:val="00AD45E9"/>
    <w:rsid w:val="00AD4ECE"/>
    <w:rsid w:val="00AE0D5F"/>
    <w:rsid w:val="00AE4ECF"/>
    <w:rsid w:val="00AE5E92"/>
    <w:rsid w:val="00AE6B43"/>
    <w:rsid w:val="00AF154D"/>
    <w:rsid w:val="00AF1B3C"/>
    <w:rsid w:val="00AF1D77"/>
    <w:rsid w:val="00AF2985"/>
    <w:rsid w:val="00AF2F18"/>
    <w:rsid w:val="00AF523D"/>
    <w:rsid w:val="00AF5FFA"/>
    <w:rsid w:val="00B035E4"/>
    <w:rsid w:val="00B05CEB"/>
    <w:rsid w:val="00B10D47"/>
    <w:rsid w:val="00B146B6"/>
    <w:rsid w:val="00B17EC2"/>
    <w:rsid w:val="00B20372"/>
    <w:rsid w:val="00B21682"/>
    <w:rsid w:val="00B229F4"/>
    <w:rsid w:val="00B23A7B"/>
    <w:rsid w:val="00B23DFC"/>
    <w:rsid w:val="00B24084"/>
    <w:rsid w:val="00B2448A"/>
    <w:rsid w:val="00B24858"/>
    <w:rsid w:val="00B26B91"/>
    <w:rsid w:val="00B27007"/>
    <w:rsid w:val="00B30B2B"/>
    <w:rsid w:val="00B30CB9"/>
    <w:rsid w:val="00B319B4"/>
    <w:rsid w:val="00B31A87"/>
    <w:rsid w:val="00B326B6"/>
    <w:rsid w:val="00B3271A"/>
    <w:rsid w:val="00B34D1C"/>
    <w:rsid w:val="00B35D2A"/>
    <w:rsid w:val="00B366B9"/>
    <w:rsid w:val="00B37347"/>
    <w:rsid w:val="00B40F9C"/>
    <w:rsid w:val="00B425E9"/>
    <w:rsid w:val="00B447D3"/>
    <w:rsid w:val="00B448EF"/>
    <w:rsid w:val="00B4594B"/>
    <w:rsid w:val="00B47DDF"/>
    <w:rsid w:val="00B510D1"/>
    <w:rsid w:val="00B51200"/>
    <w:rsid w:val="00B533DD"/>
    <w:rsid w:val="00B540A7"/>
    <w:rsid w:val="00B6252A"/>
    <w:rsid w:val="00B62FFD"/>
    <w:rsid w:val="00B63995"/>
    <w:rsid w:val="00B665E9"/>
    <w:rsid w:val="00B66FAA"/>
    <w:rsid w:val="00B67B87"/>
    <w:rsid w:val="00B67FC1"/>
    <w:rsid w:val="00B70D66"/>
    <w:rsid w:val="00B72D76"/>
    <w:rsid w:val="00B73332"/>
    <w:rsid w:val="00B735A9"/>
    <w:rsid w:val="00B74390"/>
    <w:rsid w:val="00B75620"/>
    <w:rsid w:val="00B759D5"/>
    <w:rsid w:val="00B80353"/>
    <w:rsid w:val="00B814F6"/>
    <w:rsid w:val="00B85B42"/>
    <w:rsid w:val="00B8744B"/>
    <w:rsid w:val="00B878AD"/>
    <w:rsid w:val="00B90D4D"/>
    <w:rsid w:val="00B90EEC"/>
    <w:rsid w:val="00B92105"/>
    <w:rsid w:val="00B93137"/>
    <w:rsid w:val="00B95CAA"/>
    <w:rsid w:val="00B95D5C"/>
    <w:rsid w:val="00B96510"/>
    <w:rsid w:val="00BA0A0A"/>
    <w:rsid w:val="00BA38F3"/>
    <w:rsid w:val="00BA481B"/>
    <w:rsid w:val="00BA5F8B"/>
    <w:rsid w:val="00BB1AD1"/>
    <w:rsid w:val="00BB2BF2"/>
    <w:rsid w:val="00BB3B20"/>
    <w:rsid w:val="00BB4CE3"/>
    <w:rsid w:val="00BC1C2B"/>
    <w:rsid w:val="00BC21E8"/>
    <w:rsid w:val="00BC2CE2"/>
    <w:rsid w:val="00BD166C"/>
    <w:rsid w:val="00BD2E10"/>
    <w:rsid w:val="00BD7ADE"/>
    <w:rsid w:val="00BE267B"/>
    <w:rsid w:val="00BE5259"/>
    <w:rsid w:val="00BE675E"/>
    <w:rsid w:val="00BE6B6C"/>
    <w:rsid w:val="00BF0DA4"/>
    <w:rsid w:val="00BF2011"/>
    <w:rsid w:val="00BF4905"/>
    <w:rsid w:val="00BF5958"/>
    <w:rsid w:val="00BF5BE3"/>
    <w:rsid w:val="00BF5F0F"/>
    <w:rsid w:val="00C00920"/>
    <w:rsid w:val="00C02669"/>
    <w:rsid w:val="00C026AE"/>
    <w:rsid w:val="00C03738"/>
    <w:rsid w:val="00C03F7F"/>
    <w:rsid w:val="00C05AA9"/>
    <w:rsid w:val="00C072C4"/>
    <w:rsid w:val="00C077B4"/>
    <w:rsid w:val="00C12C0C"/>
    <w:rsid w:val="00C15C0C"/>
    <w:rsid w:val="00C23946"/>
    <w:rsid w:val="00C23A3D"/>
    <w:rsid w:val="00C253FC"/>
    <w:rsid w:val="00C2582C"/>
    <w:rsid w:val="00C30057"/>
    <w:rsid w:val="00C32433"/>
    <w:rsid w:val="00C3391E"/>
    <w:rsid w:val="00C33B14"/>
    <w:rsid w:val="00C33DFA"/>
    <w:rsid w:val="00C349CD"/>
    <w:rsid w:val="00C358B8"/>
    <w:rsid w:val="00C365BD"/>
    <w:rsid w:val="00C37C04"/>
    <w:rsid w:val="00C40F93"/>
    <w:rsid w:val="00C42EA0"/>
    <w:rsid w:val="00C43D46"/>
    <w:rsid w:val="00C46D91"/>
    <w:rsid w:val="00C506DA"/>
    <w:rsid w:val="00C5175F"/>
    <w:rsid w:val="00C52297"/>
    <w:rsid w:val="00C55ECE"/>
    <w:rsid w:val="00C57512"/>
    <w:rsid w:val="00C60054"/>
    <w:rsid w:val="00C60891"/>
    <w:rsid w:val="00C618D4"/>
    <w:rsid w:val="00C6222F"/>
    <w:rsid w:val="00C62ED2"/>
    <w:rsid w:val="00C6412C"/>
    <w:rsid w:val="00C6488B"/>
    <w:rsid w:val="00C675FB"/>
    <w:rsid w:val="00C708EB"/>
    <w:rsid w:val="00C741CB"/>
    <w:rsid w:val="00C74377"/>
    <w:rsid w:val="00C75230"/>
    <w:rsid w:val="00C7704B"/>
    <w:rsid w:val="00C77888"/>
    <w:rsid w:val="00C80B98"/>
    <w:rsid w:val="00C84CF8"/>
    <w:rsid w:val="00C87F85"/>
    <w:rsid w:val="00C90BE2"/>
    <w:rsid w:val="00C91541"/>
    <w:rsid w:val="00C924D2"/>
    <w:rsid w:val="00C92CF7"/>
    <w:rsid w:val="00C965B8"/>
    <w:rsid w:val="00C96D95"/>
    <w:rsid w:val="00C9764E"/>
    <w:rsid w:val="00C97672"/>
    <w:rsid w:val="00CA1863"/>
    <w:rsid w:val="00CA2205"/>
    <w:rsid w:val="00CA5EDF"/>
    <w:rsid w:val="00CA7BDB"/>
    <w:rsid w:val="00CB11C3"/>
    <w:rsid w:val="00CC6A85"/>
    <w:rsid w:val="00CD1FDA"/>
    <w:rsid w:val="00CD23C2"/>
    <w:rsid w:val="00CD2447"/>
    <w:rsid w:val="00CD260A"/>
    <w:rsid w:val="00CD33AC"/>
    <w:rsid w:val="00CD33FC"/>
    <w:rsid w:val="00CE138D"/>
    <w:rsid w:val="00CE1EB6"/>
    <w:rsid w:val="00CE3943"/>
    <w:rsid w:val="00CE5095"/>
    <w:rsid w:val="00CE5A84"/>
    <w:rsid w:val="00CE6017"/>
    <w:rsid w:val="00CF2E5F"/>
    <w:rsid w:val="00CF4500"/>
    <w:rsid w:val="00CF4D9D"/>
    <w:rsid w:val="00D017B0"/>
    <w:rsid w:val="00D02ECF"/>
    <w:rsid w:val="00D02F93"/>
    <w:rsid w:val="00D05DA7"/>
    <w:rsid w:val="00D0631F"/>
    <w:rsid w:val="00D068A6"/>
    <w:rsid w:val="00D07747"/>
    <w:rsid w:val="00D1032A"/>
    <w:rsid w:val="00D10D5B"/>
    <w:rsid w:val="00D142BB"/>
    <w:rsid w:val="00D145E2"/>
    <w:rsid w:val="00D14A9F"/>
    <w:rsid w:val="00D15813"/>
    <w:rsid w:val="00D15958"/>
    <w:rsid w:val="00D17F6C"/>
    <w:rsid w:val="00D217C1"/>
    <w:rsid w:val="00D21817"/>
    <w:rsid w:val="00D21AD8"/>
    <w:rsid w:val="00D21B79"/>
    <w:rsid w:val="00D22802"/>
    <w:rsid w:val="00D24DD1"/>
    <w:rsid w:val="00D25454"/>
    <w:rsid w:val="00D26628"/>
    <w:rsid w:val="00D3166E"/>
    <w:rsid w:val="00D329D2"/>
    <w:rsid w:val="00D32C10"/>
    <w:rsid w:val="00D32E43"/>
    <w:rsid w:val="00D35580"/>
    <w:rsid w:val="00D40686"/>
    <w:rsid w:val="00D4188E"/>
    <w:rsid w:val="00D42E9D"/>
    <w:rsid w:val="00D4304F"/>
    <w:rsid w:val="00D4414E"/>
    <w:rsid w:val="00D4488D"/>
    <w:rsid w:val="00D45D7E"/>
    <w:rsid w:val="00D50D3E"/>
    <w:rsid w:val="00D5158E"/>
    <w:rsid w:val="00D52BE2"/>
    <w:rsid w:val="00D52CBB"/>
    <w:rsid w:val="00D55E36"/>
    <w:rsid w:val="00D5638A"/>
    <w:rsid w:val="00D6054E"/>
    <w:rsid w:val="00D62B28"/>
    <w:rsid w:val="00D631D7"/>
    <w:rsid w:val="00D6328A"/>
    <w:rsid w:val="00D6377B"/>
    <w:rsid w:val="00D65941"/>
    <w:rsid w:val="00D757C3"/>
    <w:rsid w:val="00D806E9"/>
    <w:rsid w:val="00D83878"/>
    <w:rsid w:val="00D86E2B"/>
    <w:rsid w:val="00D87233"/>
    <w:rsid w:val="00D87EDB"/>
    <w:rsid w:val="00D909BF"/>
    <w:rsid w:val="00D931BF"/>
    <w:rsid w:val="00D96101"/>
    <w:rsid w:val="00DA0DDB"/>
    <w:rsid w:val="00DA32E6"/>
    <w:rsid w:val="00DB1DD7"/>
    <w:rsid w:val="00DB20AA"/>
    <w:rsid w:val="00DB2402"/>
    <w:rsid w:val="00DB2E42"/>
    <w:rsid w:val="00DB3573"/>
    <w:rsid w:val="00DB37CD"/>
    <w:rsid w:val="00DB5413"/>
    <w:rsid w:val="00DB6E54"/>
    <w:rsid w:val="00DD1C69"/>
    <w:rsid w:val="00DD1FC1"/>
    <w:rsid w:val="00DD33BF"/>
    <w:rsid w:val="00DD3AFE"/>
    <w:rsid w:val="00DD54F3"/>
    <w:rsid w:val="00DD5A59"/>
    <w:rsid w:val="00DD730E"/>
    <w:rsid w:val="00DE1F27"/>
    <w:rsid w:val="00DE3109"/>
    <w:rsid w:val="00DE36B5"/>
    <w:rsid w:val="00DE5BFF"/>
    <w:rsid w:val="00DF089B"/>
    <w:rsid w:val="00DF20F8"/>
    <w:rsid w:val="00DF570C"/>
    <w:rsid w:val="00DF6C49"/>
    <w:rsid w:val="00DF7067"/>
    <w:rsid w:val="00E01505"/>
    <w:rsid w:val="00E03EBE"/>
    <w:rsid w:val="00E05961"/>
    <w:rsid w:val="00E068C3"/>
    <w:rsid w:val="00E06F90"/>
    <w:rsid w:val="00E108E6"/>
    <w:rsid w:val="00E11EB5"/>
    <w:rsid w:val="00E12097"/>
    <w:rsid w:val="00E14F4D"/>
    <w:rsid w:val="00E17DCA"/>
    <w:rsid w:val="00E21947"/>
    <w:rsid w:val="00E2625E"/>
    <w:rsid w:val="00E26996"/>
    <w:rsid w:val="00E306BB"/>
    <w:rsid w:val="00E32719"/>
    <w:rsid w:val="00E3295F"/>
    <w:rsid w:val="00E37C0E"/>
    <w:rsid w:val="00E406F7"/>
    <w:rsid w:val="00E43011"/>
    <w:rsid w:val="00E43EE8"/>
    <w:rsid w:val="00E4630B"/>
    <w:rsid w:val="00E473C8"/>
    <w:rsid w:val="00E565C8"/>
    <w:rsid w:val="00E5701E"/>
    <w:rsid w:val="00E604A8"/>
    <w:rsid w:val="00E61EA2"/>
    <w:rsid w:val="00E71377"/>
    <w:rsid w:val="00E72220"/>
    <w:rsid w:val="00E72E19"/>
    <w:rsid w:val="00E75540"/>
    <w:rsid w:val="00E756CD"/>
    <w:rsid w:val="00E81222"/>
    <w:rsid w:val="00E812E8"/>
    <w:rsid w:val="00E8353A"/>
    <w:rsid w:val="00E8743B"/>
    <w:rsid w:val="00E90B7E"/>
    <w:rsid w:val="00E9162C"/>
    <w:rsid w:val="00E947F0"/>
    <w:rsid w:val="00E97ED2"/>
    <w:rsid w:val="00EA33C1"/>
    <w:rsid w:val="00EA3EE2"/>
    <w:rsid w:val="00EB10AE"/>
    <w:rsid w:val="00EB145E"/>
    <w:rsid w:val="00EB1882"/>
    <w:rsid w:val="00EB4718"/>
    <w:rsid w:val="00EB4DAE"/>
    <w:rsid w:val="00EC1910"/>
    <w:rsid w:val="00EC1FEF"/>
    <w:rsid w:val="00EC2120"/>
    <w:rsid w:val="00EC4882"/>
    <w:rsid w:val="00EC60EC"/>
    <w:rsid w:val="00EC6A50"/>
    <w:rsid w:val="00ED04AD"/>
    <w:rsid w:val="00ED25ED"/>
    <w:rsid w:val="00ED6D26"/>
    <w:rsid w:val="00ED74B3"/>
    <w:rsid w:val="00ED7657"/>
    <w:rsid w:val="00ED7B13"/>
    <w:rsid w:val="00EE0444"/>
    <w:rsid w:val="00EE5CA0"/>
    <w:rsid w:val="00EE7006"/>
    <w:rsid w:val="00EF1434"/>
    <w:rsid w:val="00EF2D6A"/>
    <w:rsid w:val="00EF43FF"/>
    <w:rsid w:val="00EF5723"/>
    <w:rsid w:val="00F01891"/>
    <w:rsid w:val="00F037A1"/>
    <w:rsid w:val="00F05568"/>
    <w:rsid w:val="00F0746C"/>
    <w:rsid w:val="00F15CBD"/>
    <w:rsid w:val="00F15CE5"/>
    <w:rsid w:val="00F16BC8"/>
    <w:rsid w:val="00F17D31"/>
    <w:rsid w:val="00F20950"/>
    <w:rsid w:val="00F2297A"/>
    <w:rsid w:val="00F24264"/>
    <w:rsid w:val="00F24F4B"/>
    <w:rsid w:val="00F251AC"/>
    <w:rsid w:val="00F324C6"/>
    <w:rsid w:val="00F33BD2"/>
    <w:rsid w:val="00F34B81"/>
    <w:rsid w:val="00F354FE"/>
    <w:rsid w:val="00F363C0"/>
    <w:rsid w:val="00F3689A"/>
    <w:rsid w:val="00F374EE"/>
    <w:rsid w:val="00F41744"/>
    <w:rsid w:val="00F42AA8"/>
    <w:rsid w:val="00F43851"/>
    <w:rsid w:val="00F43991"/>
    <w:rsid w:val="00F457A9"/>
    <w:rsid w:val="00F45F9E"/>
    <w:rsid w:val="00F466D7"/>
    <w:rsid w:val="00F51292"/>
    <w:rsid w:val="00F531D5"/>
    <w:rsid w:val="00F6413C"/>
    <w:rsid w:val="00F656F8"/>
    <w:rsid w:val="00F67B09"/>
    <w:rsid w:val="00F731D8"/>
    <w:rsid w:val="00F74C06"/>
    <w:rsid w:val="00F74C29"/>
    <w:rsid w:val="00F818CA"/>
    <w:rsid w:val="00F822AF"/>
    <w:rsid w:val="00F83525"/>
    <w:rsid w:val="00F839B2"/>
    <w:rsid w:val="00F86231"/>
    <w:rsid w:val="00F9070E"/>
    <w:rsid w:val="00F907BC"/>
    <w:rsid w:val="00F913D7"/>
    <w:rsid w:val="00F920DA"/>
    <w:rsid w:val="00F9254A"/>
    <w:rsid w:val="00F92B1A"/>
    <w:rsid w:val="00F94CB2"/>
    <w:rsid w:val="00FA0EB7"/>
    <w:rsid w:val="00FA11A8"/>
    <w:rsid w:val="00FA23EC"/>
    <w:rsid w:val="00FA5247"/>
    <w:rsid w:val="00FA5296"/>
    <w:rsid w:val="00FA6EC4"/>
    <w:rsid w:val="00FA7698"/>
    <w:rsid w:val="00FB2362"/>
    <w:rsid w:val="00FB4897"/>
    <w:rsid w:val="00FB7029"/>
    <w:rsid w:val="00FC3447"/>
    <w:rsid w:val="00FC3CE0"/>
    <w:rsid w:val="00FC4D4D"/>
    <w:rsid w:val="00FC5AFB"/>
    <w:rsid w:val="00FC667A"/>
    <w:rsid w:val="00FD0FA6"/>
    <w:rsid w:val="00FD13DD"/>
    <w:rsid w:val="00FD216C"/>
    <w:rsid w:val="00FD22A1"/>
    <w:rsid w:val="00FD5612"/>
    <w:rsid w:val="00FD5C7D"/>
    <w:rsid w:val="00FD7216"/>
    <w:rsid w:val="00FD79C4"/>
    <w:rsid w:val="00FE1D59"/>
    <w:rsid w:val="00FE2D0A"/>
    <w:rsid w:val="00FE3EEC"/>
    <w:rsid w:val="00FE6B21"/>
    <w:rsid w:val="00FF1654"/>
    <w:rsid w:val="00FF431A"/>
    <w:rsid w:val="00FF6857"/>
    <w:rsid w:val="017C567C"/>
    <w:rsid w:val="018FC7F5"/>
    <w:rsid w:val="01963045"/>
    <w:rsid w:val="021430E2"/>
    <w:rsid w:val="0223B041"/>
    <w:rsid w:val="028941CC"/>
    <w:rsid w:val="02A95D79"/>
    <w:rsid w:val="031826DD"/>
    <w:rsid w:val="0336B41C"/>
    <w:rsid w:val="033ABA76"/>
    <w:rsid w:val="0377CBA2"/>
    <w:rsid w:val="03A056D5"/>
    <w:rsid w:val="03C821D1"/>
    <w:rsid w:val="03D4BBFE"/>
    <w:rsid w:val="0411BAA8"/>
    <w:rsid w:val="042F75C6"/>
    <w:rsid w:val="0471F5A7"/>
    <w:rsid w:val="04882832"/>
    <w:rsid w:val="0508148F"/>
    <w:rsid w:val="052B6DAC"/>
    <w:rsid w:val="0578B532"/>
    <w:rsid w:val="059AA78A"/>
    <w:rsid w:val="05B8A606"/>
    <w:rsid w:val="05BFAC03"/>
    <w:rsid w:val="05D636B1"/>
    <w:rsid w:val="05E71014"/>
    <w:rsid w:val="06015815"/>
    <w:rsid w:val="072B98AC"/>
    <w:rsid w:val="073C4E78"/>
    <w:rsid w:val="079D2876"/>
    <w:rsid w:val="07F07B33"/>
    <w:rsid w:val="08176E4B"/>
    <w:rsid w:val="08C133AF"/>
    <w:rsid w:val="09278AAB"/>
    <w:rsid w:val="094B9B77"/>
    <w:rsid w:val="09806379"/>
    <w:rsid w:val="09E70D26"/>
    <w:rsid w:val="0A7210F5"/>
    <w:rsid w:val="0A96E647"/>
    <w:rsid w:val="0B8A0E19"/>
    <w:rsid w:val="0BD333B6"/>
    <w:rsid w:val="0BD8DFD2"/>
    <w:rsid w:val="0BE4BEF1"/>
    <w:rsid w:val="0C13682C"/>
    <w:rsid w:val="0C55C4CD"/>
    <w:rsid w:val="0C66B407"/>
    <w:rsid w:val="0CA34A57"/>
    <w:rsid w:val="0D13F450"/>
    <w:rsid w:val="0D4D6B57"/>
    <w:rsid w:val="0D6F0417"/>
    <w:rsid w:val="0D7331FC"/>
    <w:rsid w:val="0DAA8F8E"/>
    <w:rsid w:val="0DCB5E67"/>
    <w:rsid w:val="0E2D122B"/>
    <w:rsid w:val="0E41576F"/>
    <w:rsid w:val="0E6006FE"/>
    <w:rsid w:val="0ED93551"/>
    <w:rsid w:val="0EE93BB8"/>
    <w:rsid w:val="0F0AD478"/>
    <w:rsid w:val="0F89C7BD"/>
    <w:rsid w:val="0F907EB8"/>
    <w:rsid w:val="0FDFDD02"/>
    <w:rsid w:val="0FF771A3"/>
    <w:rsid w:val="107E8932"/>
    <w:rsid w:val="1088C462"/>
    <w:rsid w:val="10CC2284"/>
    <w:rsid w:val="10D74081"/>
    <w:rsid w:val="10EFB209"/>
    <w:rsid w:val="1192F8E1"/>
    <w:rsid w:val="11CF431F"/>
    <w:rsid w:val="12CB5B98"/>
    <w:rsid w:val="12D16864"/>
    <w:rsid w:val="1316F134"/>
    <w:rsid w:val="139D62EE"/>
    <w:rsid w:val="13BFDA5D"/>
    <w:rsid w:val="13F5B8E6"/>
    <w:rsid w:val="142EE9F9"/>
    <w:rsid w:val="14B3E14A"/>
    <w:rsid w:val="15AAB1A4"/>
    <w:rsid w:val="15B16C97"/>
    <w:rsid w:val="15DC0676"/>
    <w:rsid w:val="1655E709"/>
    <w:rsid w:val="16FB4587"/>
    <w:rsid w:val="171CD45C"/>
    <w:rsid w:val="176AFBDD"/>
    <w:rsid w:val="17A02AC4"/>
    <w:rsid w:val="17BACEF7"/>
    <w:rsid w:val="181FF758"/>
    <w:rsid w:val="18262E90"/>
    <w:rsid w:val="1835531E"/>
    <w:rsid w:val="18EAD732"/>
    <w:rsid w:val="19082CAB"/>
    <w:rsid w:val="19317CDB"/>
    <w:rsid w:val="19662277"/>
    <w:rsid w:val="196F8BD6"/>
    <w:rsid w:val="19EED156"/>
    <w:rsid w:val="1A114E3B"/>
    <w:rsid w:val="1A59FF7D"/>
    <w:rsid w:val="1B5FC0DF"/>
    <w:rsid w:val="1B67BBC7"/>
    <w:rsid w:val="1B6ED771"/>
    <w:rsid w:val="1BC02AC3"/>
    <w:rsid w:val="1BC58798"/>
    <w:rsid w:val="1C0A39C9"/>
    <w:rsid w:val="1C3E97BF"/>
    <w:rsid w:val="1C4010DA"/>
    <w:rsid w:val="1C8A1CD4"/>
    <w:rsid w:val="1C9B7AC6"/>
    <w:rsid w:val="1CC0DE88"/>
    <w:rsid w:val="1D176D1E"/>
    <w:rsid w:val="1D364C82"/>
    <w:rsid w:val="1D8E5D01"/>
    <w:rsid w:val="1DCD49DD"/>
    <w:rsid w:val="1DCE54C2"/>
    <w:rsid w:val="1E5E4F65"/>
    <w:rsid w:val="1EDFC02B"/>
    <w:rsid w:val="1F74DE79"/>
    <w:rsid w:val="1F87F7D1"/>
    <w:rsid w:val="1FBDB78B"/>
    <w:rsid w:val="201D74ED"/>
    <w:rsid w:val="2083D469"/>
    <w:rsid w:val="20C386B0"/>
    <w:rsid w:val="2116C144"/>
    <w:rsid w:val="2131C4BF"/>
    <w:rsid w:val="218ABC9B"/>
    <w:rsid w:val="219098A9"/>
    <w:rsid w:val="223C2EDD"/>
    <w:rsid w:val="22451E18"/>
    <w:rsid w:val="22677FA1"/>
    <w:rsid w:val="22B04F31"/>
    <w:rsid w:val="239C540B"/>
    <w:rsid w:val="240F8A32"/>
    <w:rsid w:val="24344DD0"/>
    <w:rsid w:val="247ED429"/>
    <w:rsid w:val="24E7FBFB"/>
    <w:rsid w:val="2508BE88"/>
    <w:rsid w:val="252007B1"/>
    <w:rsid w:val="259C5531"/>
    <w:rsid w:val="262C3E1A"/>
    <w:rsid w:val="26D7306E"/>
    <w:rsid w:val="27083A3F"/>
    <w:rsid w:val="274F54B6"/>
    <w:rsid w:val="275907A9"/>
    <w:rsid w:val="28204BB5"/>
    <w:rsid w:val="2831455A"/>
    <w:rsid w:val="29523A81"/>
    <w:rsid w:val="2981816A"/>
    <w:rsid w:val="29955B09"/>
    <w:rsid w:val="29AE1866"/>
    <w:rsid w:val="29B5A865"/>
    <w:rsid w:val="29E66FEE"/>
    <w:rsid w:val="29F9AE96"/>
    <w:rsid w:val="2A749F51"/>
    <w:rsid w:val="2ADE8618"/>
    <w:rsid w:val="2B79D0F6"/>
    <w:rsid w:val="2BC2B631"/>
    <w:rsid w:val="2BD9AD79"/>
    <w:rsid w:val="2C106FB2"/>
    <w:rsid w:val="2C1E1053"/>
    <w:rsid w:val="2C224060"/>
    <w:rsid w:val="2C866D39"/>
    <w:rsid w:val="2D1EA074"/>
    <w:rsid w:val="2D2C51A3"/>
    <w:rsid w:val="2D673584"/>
    <w:rsid w:val="2D8E38F6"/>
    <w:rsid w:val="2DF4A9A1"/>
    <w:rsid w:val="2E6F2EED"/>
    <w:rsid w:val="2E88B3A5"/>
    <w:rsid w:val="2E890A68"/>
    <w:rsid w:val="2EBC517D"/>
    <w:rsid w:val="2EEE1338"/>
    <w:rsid w:val="2F0D29C4"/>
    <w:rsid w:val="2FBA101C"/>
    <w:rsid w:val="2FBE5D08"/>
    <w:rsid w:val="301068A5"/>
    <w:rsid w:val="30B72CFE"/>
    <w:rsid w:val="31989CE2"/>
    <w:rsid w:val="32029513"/>
    <w:rsid w:val="320BBD57"/>
    <w:rsid w:val="323955CF"/>
    <w:rsid w:val="32658114"/>
    <w:rsid w:val="333EAFD9"/>
    <w:rsid w:val="33DC2733"/>
    <w:rsid w:val="3467BAF4"/>
    <w:rsid w:val="3473EAAD"/>
    <w:rsid w:val="347610BC"/>
    <w:rsid w:val="34AD68E5"/>
    <w:rsid w:val="3553DC5C"/>
    <w:rsid w:val="355A619C"/>
    <w:rsid w:val="35B7212C"/>
    <w:rsid w:val="366C5120"/>
    <w:rsid w:val="370664CE"/>
    <w:rsid w:val="371AA0F3"/>
    <w:rsid w:val="371DB76F"/>
    <w:rsid w:val="371F007A"/>
    <w:rsid w:val="37618EC2"/>
    <w:rsid w:val="37A24878"/>
    <w:rsid w:val="384C2F5B"/>
    <w:rsid w:val="3864EA83"/>
    <w:rsid w:val="39119231"/>
    <w:rsid w:val="39186387"/>
    <w:rsid w:val="399E0B4B"/>
    <w:rsid w:val="39DF0A42"/>
    <w:rsid w:val="3A1B2A43"/>
    <w:rsid w:val="3B432E72"/>
    <w:rsid w:val="3B93909E"/>
    <w:rsid w:val="3BA1B51A"/>
    <w:rsid w:val="3BF42D92"/>
    <w:rsid w:val="3C12E986"/>
    <w:rsid w:val="3C1F73E1"/>
    <w:rsid w:val="3C8CB6D0"/>
    <w:rsid w:val="3D8FFDF3"/>
    <w:rsid w:val="3D919676"/>
    <w:rsid w:val="3DAFC72B"/>
    <w:rsid w:val="3DC45AAC"/>
    <w:rsid w:val="3DD8F657"/>
    <w:rsid w:val="3E93F791"/>
    <w:rsid w:val="3EA98B6A"/>
    <w:rsid w:val="3F06A0B7"/>
    <w:rsid w:val="3F6D8CE5"/>
    <w:rsid w:val="3F8531E0"/>
    <w:rsid w:val="3F927AEC"/>
    <w:rsid w:val="40635053"/>
    <w:rsid w:val="4093AB9E"/>
    <w:rsid w:val="40B94FFA"/>
    <w:rsid w:val="41135E16"/>
    <w:rsid w:val="4166E9B1"/>
    <w:rsid w:val="41C08316"/>
    <w:rsid w:val="41D0FD35"/>
    <w:rsid w:val="422F7391"/>
    <w:rsid w:val="423B150A"/>
    <w:rsid w:val="42C0E844"/>
    <w:rsid w:val="42D452CC"/>
    <w:rsid w:val="4330D054"/>
    <w:rsid w:val="4332046C"/>
    <w:rsid w:val="4340B4BE"/>
    <w:rsid w:val="437EDBFF"/>
    <w:rsid w:val="43D8BE12"/>
    <w:rsid w:val="43F5EA78"/>
    <w:rsid w:val="444E508B"/>
    <w:rsid w:val="4464B661"/>
    <w:rsid w:val="447B4754"/>
    <w:rsid w:val="44879C2A"/>
    <w:rsid w:val="449E796B"/>
    <w:rsid w:val="44D6E461"/>
    <w:rsid w:val="450EF55F"/>
    <w:rsid w:val="4554DB33"/>
    <w:rsid w:val="460CB4D2"/>
    <w:rsid w:val="4684B1A0"/>
    <w:rsid w:val="46991460"/>
    <w:rsid w:val="46A81058"/>
    <w:rsid w:val="46DC2530"/>
    <w:rsid w:val="475C082C"/>
    <w:rsid w:val="47E399EE"/>
    <w:rsid w:val="47E7C7DF"/>
    <w:rsid w:val="47EF1B24"/>
    <w:rsid w:val="47F1AD04"/>
    <w:rsid w:val="47FAD114"/>
    <w:rsid w:val="4821236D"/>
    <w:rsid w:val="48279E2C"/>
    <w:rsid w:val="48356501"/>
    <w:rsid w:val="48524D22"/>
    <w:rsid w:val="48AED11E"/>
    <w:rsid w:val="4961DDF9"/>
    <w:rsid w:val="4A91C40E"/>
    <w:rsid w:val="4A9EE968"/>
    <w:rsid w:val="4ACDACDD"/>
    <w:rsid w:val="4ADB7E47"/>
    <w:rsid w:val="4AE92027"/>
    <w:rsid w:val="4B1A5EF6"/>
    <w:rsid w:val="4B3D1651"/>
    <w:rsid w:val="4B46DCE9"/>
    <w:rsid w:val="4CFFACD2"/>
    <w:rsid w:val="4D25BE45"/>
    <w:rsid w:val="4D46C4BB"/>
    <w:rsid w:val="4E717124"/>
    <w:rsid w:val="4E8144A8"/>
    <w:rsid w:val="4F1479CA"/>
    <w:rsid w:val="4F364667"/>
    <w:rsid w:val="4F3BA625"/>
    <w:rsid w:val="4F4524BD"/>
    <w:rsid w:val="4F7293A5"/>
    <w:rsid w:val="5037653E"/>
    <w:rsid w:val="5047FD04"/>
    <w:rsid w:val="51C029B1"/>
    <w:rsid w:val="523A8FB8"/>
    <w:rsid w:val="524D5CFC"/>
    <w:rsid w:val="52639537"/>
    <w:rsid w:val="5288794D"/>
    <w:rsid w:val="52D46074"/>
    <w:rsid w:val="531F6858"/>
    <w:rsid w:val="533083E4"/>
    <w:rsid w:val="5385A473"/>
    <w:rsid w:val="53BADA0E"/>
    <w:rsid w:val="53D2CCBD"/>
    <w:rsid w:val="544B98E4"/>
    <w:rsid w:val="5555BBEB"/>
    <w:rsid w:val="559B35F9"/>
    <w:rsid w:val="55F045C8"/>
    <w:rsid w:val="560CEF16"/>
    <w:rsid w:val="562F82EC"/>
    <w:rsid w:val="56346CFC"/>
    <w:rsid w:val="5665F36D"/>
    <w:rsid w:val="567CDDD3"/>
    <w:rsid w:val="569CDCC3"/>
    <w:rsid w:val="56A50BC5"/>
    <w:rsid w:val="56CBC7DA"/>
    <w:rsid w:val="56F27AD0"/>
    <w:rsid w:val="56F720B9"/>
    <w:rsid w:val="57962041"/>
    <w:rsid w:val="57BA4C95"/>
    <w:rsid w:val="5818AE34"/>
    <w:rsid w:val="581CE77A"/>
    <w:rsid w:val="584A390C"/>
    <w:rsid w:val="5895F595"/>
    <w:rsid w:val="58A66FB6"/>
    <w:rsid w:val="58CB4684"/>
    <w:rsid w:val="58FF4383"/>
    <w:rsid w:val="59194626"/>
    <w:rsid w:val="5B3CA26F"/>
    <w:rsid w:val="5B44EB24"/>
    <w:rsid w:val="5BC4B645"/>
    <w:rsid w:val="5BC86742"/>
    <w:rsid w:val="5C048330"/>
    <w:rsid w:val="5D23965D"/>
    <w:rsid w:val="5D4466DB"/>
    <w:rsid w:val="5DEA0FDD"/>
    <w:rsid w:val="5DF49B7A"/>
    <w:rsid w:val="5E3C9531"/>
    <w:rsid w:val="5E7287EC"/>
    <w:rsid w:val="5ED451A7"/>
    <w:rsid w:val="5F657573"/>
    <w:rsid w:val="5F9DD1F7"/>
    <w:rsid w:val="604171CA"/>
    <w:rsid w:val="60E54CC5"/>
    <w:rsid w:val="617A721B"/>
    <w:rsid w:val="61B54C76"/>
    <w:rsid w:val="61C4C653"/>
    <w:rsid w:val="62087386"/>
    <w:rsid w:val="62BE973A"/>
    <w:rsid w:val="633CE423"/>
    <w:rsid w:val="6363F22E"/>
    <w:rsid w:val="636D7AF9"/>
    <w:rsid w:val="643EC5A9"/>
    <w:rsid w:val="647CAE95"/>
    <w:rsid w:val="64831419"/>
    <w:rsid w:val="652CAEF1"/>
    <w:rsid w:val="6545D1E6"/>
    <w:rsid w:val="65E91E01"/>
    <w:rsid w:val="66106136"/>
    <w:rsid w:val="68242C59"/>
    <w:rsid w:val="684EB772"/>
    <w:rsid w:val="685C3E09"/>
    <w:rsid w:val="6895D66E"/>
    <w:rsid w:val="6900E4E0"/>
    <w:rsid w:val="691C6F49"/>
    <w:rsid w:val="6949F09D"/>
    <w:rsid w:val="69571E04"/>
    <w:rsid w:val="696D7038"/>
    <w:rsid w:val="6A375070"/>
    <w:rsid w:val="6A482CE2"/>
    <w:rsid w:val="6AFCED33"/>
    <w:rsid w:val="6B53B086"/>
    <w:rsid w:val="6BC28B57"/>
    <w:rsid w:val="6BE2C795"/>
    <w:rsid w:val="6CA38B9C"/>
    <w:rsid w:val="6CE52DF5"/>
    <w:rsid w:val="6D06D365"/>
    <w:rsid w:val="6D96AA5C"/>
    <w:rsid w:val="6E348DF5"/>
    <w:rsid w:val="6E916EE4"/>
    <w:rsid w:val="6EB87819"/>
    <w:rsid w:val="6ECEA92D"/>
    <w:rsid w:val="6F33C28A"/>
    <w:rsid w:val="6F5FF314"/>
    <w:rsid w:val="6FEBBB5F"/>
    <w:rsid w:val="70204537"/>
    <w:rsid w:val="7045C99B"/>
    <w:rsid w:val="7049FFA4"/>
    <w:rsid w:val="7054487A"/>
    <w:rsid w:val="7082AECB"/>
    <w:rsid w:val="72DB9155"/>
    <w:rsid w:val="7307FF18"/>
    <w:rsid w:val="734BC717"/>
    <w:rsid w:val="7370FC28"/>
    <w:rsid w:val="7372C5C7"/>
    <w:rsid w:val="7419CF7C"/>
    <w:rsid w:val="741A7255"/>
    <w:rsid w:val="742F223F"/>
    <w:rsid w:val="743D33CD"/>
    <w:rsid w:val="7579D2B1"/>
    <w:rsid w:val="7589A9DB"/>
    <w:rsid w:val="76133217"/>
    <w:rsid w:val="7646DF8B"/>
    <w:rsid w:val="767791A1"/>
    <w:rsid w:val="76B270F6"/>
    <w:rsid w:val="76EAD53F"/>
    <w:rsid w:val="76FD377F"/>
    <w:rsid w:val="76FDAE45"/>
    <w:rsid w:val="770F3EA1"/>
    <w:rsid w:val="7774D48F"/>
    <w:rsid w:val="786532E5"/>
    <w:rsid w:val="7946A4F4"/>
    <w:rsid w:val="798BF8D6"/>
    <w:rsid w:val="7999BC52"/>
    <w:rsid w:val="799D3B93"/>
    <w:rsid w:val="79BABCC0"/>
    <w:rsid w:val="7A843C7E"/>
    <w:rsid w:val="7A960984"/>
    <w:rsid w:val="7AA7B438"/>
    <w:rsid w:val="7AA7EFFF"/>
    <w:rsid w:val="7B6D1126"/>
    <w:rsid w:val="7B6F9CB4"/>
    <w:rsid w:val="7BA50CD5"/>
    <w:rsid w:val="7BBA5422"/>
    <w:rsid w:val="7C15F886"/>
    <w:rsid w:val="7C17447E"/>
    <w:rsid w:val="7C88BF1A"/>
    <w:rsid w:val="7CA2C6BC"/>
    <w:rsid w:val="7D1A7770"/>
    <w:rsid w:val="7D2CCE6C"/>
    <w:rsid w:val="7D562483"/>
    <w:rsid w:val="7D76368E"/>
    <w:rsid w:val="7D84B665"/>
    <w:rsid w:val="7EF5B4D9"/>
    <w:rsid w:val="7FC92C00"/>
    <w:rsid w:val="7FE9A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2F9834"/>
  <w14:defaultImageDpi w14:val="300"/>
  <w15:docId w15:val="{689F29A3-9354-4381-80E3-8E6C11D2C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Bullet 2" w:qFormat="1"/>
    <w:lsdException w:name="List Bullet 3" w:qFormat="1"/>
    <w:lsdException w:name="List Number 2" w:qFormat="1"/>
    <w:lsdException w:name="List Number 3" w:qFormat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lock Text" w:qFormat="1"/>
    <w:lsdException w:name="Hyperlink" w:semiHidden="1" w:uiPriority="99" w:unhideWhenUsed="1" w:qFormat="1"/>
    <w:lsdException w:name="FollowedHyperlink" w:semiHidden="1" w:unhideWhenUsed="1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rsid w:val="00B90D4D"/>
    <w:pPr>
      <w:spacing w:before="120" w:after="240"/>
      <w:jc w:val="both"/>
    </w:pPr>
    <w:rPr>
      <w:rFonts w:asciiTheme="minorHAnsi" w:hAnsiTheme="minorHAnsi"/>
      <w:color w:val="282828" w:themeColor="text1"/>
      <w:sz w:val="22"/>
      <w:lang w:val="it-IT" w:eastAsia="en-GB"/>
    </w:rPr>
  </w:style>
  <w:style w:type="paragraph" w:styleId="Heading1">
    <w:name w:val="heading 1"/>
    <w:aliases w:val="H1 - num"/>
    <w:basedOn w:val="Title"/>
    <w:next w:val="Normal"/>
    <w:qFormat/>
    <w:rsid w:val="00B90D4D"/>
    <w:pPr>
      <w:widowControl/>
      <w:numPr>
        <w:numId w:val="7"/>
      </w:numPr>
      <w:pBdr>
        <w:bottom w:val="single" w:sz="24" w:space="0" w:color="5D218A" w:themeColor="text2"/>
        <w:between w:val="single" w:sz="2" w:space="1" w:color="auto"/>
      </w:pBdr>
      <w:tabs>
        <w:tab w:val="left" w:pos="454"/>
      </w:tabs>
      <w:jc w:val="both"/>
      <w:outlineLvl w:val="0"/>
    </w:pPr>
    <w:rPr>
      <w:rFonts w:cs="Times New Roman"/>
      <w:bCs w:val="0"/>
      <w:iCs w:val="0"/>
      <w:szCs w:val="20"/>
    </w:rPr>
  </w:style>
  <w:style w:type="paragraph" w:styleId="Heading2">
    <w:name w:val="heading 2"/>
    <w:aliases w:val="H2 - num"/>
    <w:basedOn w:val="Heading1"/>
    <w:next w:val="Normal"/>
    <w:qFormat/>
    <w:rsid w:val="00B90D4D"/>
    <w:pPr>
      <w:pageBreakBefore w:val="0"/>
      <w:numPr>
        <w:ilvl w:val="1"/>
      </w:numPr>
      <w:pBdr>
        <w:top w:val="none" w:sz="0" w:space="0" w:color="auto"/>
        <w:bottom w:val="none" w:sz="0" w:space="0" w:color="auto"/>
        <w:between w:val="none" w:sz="0" w:space="0" w:color="auto"/>
      </w:pBdr>
      <w:tabs>
        <w:tab w:val="clear" w:pos="454"/>
      </w:tabs>
      <w:spacing w:before="480"/>
      <w:ind w:left="576"/>
      <w:outlineLvl w:val="1"/>
    </w:pPr>
    <w:rPr>
      <w:iCs/>
      <w:color w:val="16466A" w:themeColor="accent1"/>
    </w:rPr>
  </w:style>
  <w:style w:type="paragraph" w:styleId="Heading3">
    <w:name w:val="heading 3"/>
    <w:aliases w:val="H3 - num"/>
    <w:basedOn w:val="Heading2"/>
    <w:next w:val="Normal"/>
    <w:link w:val="Heading3Char"/>
    <w:qFormat/>
    <w:rsid w:val="00B90D4D"/>
    <w:pPr>
      <w:numPr>
        <w:ilvl w:val="2"/>
      </w:numPr>
      <w:pBdr>
        <w:bottom w:val="single" w:sz="12" w:space="1" w:color="00679E" w:themeColor="background2" w:themeShade="80"/>
      </w:pBdr>
      <w:spacing w:before="280" w:after="180"/>
      <w:outlineLvl w:val="2"/>
    </w:pPr>
    <w:rPr>
      <w:caps w:val="0"/>
      <w:sz w:val="24"/>
      <w:szCs w:val="72"/>
    </w:rPr>
  </w:style>
  <w:style w:type="paragraph" w:styleId="Heading4">
    <w:name w:val="heading 4"/>
    <w:aliases w:val="H4 - num"/>
    <w:basedOn w:val="Heading3"/>
    <w:next w:val="Normal"/>
    <w:qFormat/>
    <w:rsid w:val="00B90D4D"/>
    <w:pPr>
      <w:numPr>
        <w:ilvl w:val="3"/>
      </w:numPr>
      <w:pBdr>
        <w:bottom w:val="none" w:sz="0" w:space="0" w:color="auto"/>
      </w:pBdr>
      <w:tabs>
        <w:tab w:val="right" w:pos="6740"/>
      </w:tabs>
      <w:ind w:left="862" w:hanging="862"/>
      <w:outlineLvl w:val="3"/>
    </w:pPr>
    <w:rPr>
      <w:sz w:val="21"/>
    </w:rPr>
  </w:style>
  <w:style w:type="paragraph" w:styleId="Heading5">
    <w:name w:val="heading 5"/>
    <w:basedOn w:val="Heading4"/>
    <w:next w:val="Normal"/>
    <w:rsid w:val="00B90D4D"/>
    <w:pPr>
      <w:numPr>
        <w:ilvl w:val="4"/>
      </w:numPr>
      <w:outlineLvl w:val="4"/>
    </w:pPr>
  </w:style>
  <w:style w:type="paragraph" w:styleId="Heading6">
    <w:name w:val="heading 6"/>
    <w:basedOn w:val="Heading5"/>
    <w:next w:val="Normal"/>
    <w:rsid w:val="00B90D4D"/>
    <w:pPr>
      <w:numPr>
        <w:ilvl w:val="5"/>
      </w:numPr>
      <w:outlineLvl w:val="5"/>
    </w:pPr>
    <w:rPr>
      <w:i/>
      <w:sz w:val="20"/>
    </w:rPr>
  </w:style>
  <w:style w:type="paragraph" w:styleId="Heading7">
    <w:name w:val="heading 7"/>
    <w:basedOn w:val="Heading6"/>
    <w:next w:val="Normal"/>
    <w:rsid w:val="00B90D4D"/>
    <w:pPr>
      <w:numPr>
        <w:ilvl w:val="6"/>
      </w:numPr>
      <w:outlineLvl w:val="6"/>
    </w:pPr>
  </w:style>
  <w:style w:type="paragraph" w:styleId="Heading8">
    <w:name w:val="heading 8"/>
    <w:basedOn w:val="Heading7"/>
    <w:next w:val="Normal"/>
    <w:rsid w:val="00B90D4D"/>
    <w:pPr>
      <w:numPr>
        <w:ilvl w:val="7"/>
      </w:numPr>
      <w:outlineLvl w:val="7"/>
    </w:pPr>
    <w:rPr>
      <w:sz w:val="18"/>
    </w:rPr>
  </w:style>
  <w:style w:type="paragraph" w:styleId="Heading9">
    <w:name w:val="heading 9"/>
    <w:basedOn w:val="Heading8"/>
    <w:next w:val="Normal"/>
    <w:rsid w:val="00B90D4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  <w:rsid w:val="00B90D4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B90D4D"/>
  </w:style>
  <w:style w:type="paragraph" w:customStyle="1" w:styleId="TitleDeliverable">
    <w:name w:val="Title Deliverable"/>
    <w:basedOn w:val="Title"/>
    <w:qFormat/>
    <w:rsid w:val="00B90D4D"/>
    <w:pPr>
      <w:pageBreakBefore w:val="0"/>
      <w:pBdr>
        <w:top w:val="none" w:sz="0" w:space="0" w:color="auto"/>
        <w:bottom w:val="none" w:sz="0" w:space="0" w:color="auto"/>
      </w:pBdr>
    </w:pPr>
    <w:rPr>
      <w:caps w:val="0"/>
      <w:sz w:val="56"/>
      <w:szCs w:val="52"/>
    </w:rPr>
  </w:style>
  <w:style w:type="paragraph" w:styleId="Quote">
    <w:name w:val="Quote"/>
    <w:basedOn w:val="Normal"/>
    <w:next w:val="Normal"/>
    <w:link w:val="QuoteChar"/>
    <w:uiPriority w:val="29"/>
    <w:qFormat/>
    <w:rsid w:val="00B90D4D"/>
    <w:pPr>
      <w:spacing w:before="200" w:after="160"/>
      <w:ind w:left="864" w:right="864"/>
      <w:jc w:val="center"/>
    </w:pPr>
    <w:rPr>
      <w:rFonts w:cs="Arial"/>
      <w:bCs/>
      <w:i/>
      <w:color w:val="4C71C7" w:themeColor="accent6"/>
      <w:szCs w:val="28"/>
      <w:lang w:eastAsia="de-DE"/>
    </w:rPr>
  </w:style>
  <w:style w:type="character" w:customStyle="1" w:styleId="QuoteChar">
    <w:name w:val="Quote Char"/>
    <w:basedOn w:val="DefaultParagraphFont"/>
    <w:link w:val="Quote"/>
    <w:uiPriority w:val="29"/>
    <w:rsid w:val="00B90D4D"/>
    <w:rPr>
      <w:rFonts w:asciiTheme="minorHAnsi" w:hAnsiTheme="minorHAnsi" w:cs="Arial"/>
      <w:bCs/>
      <w:i/>
      <w:color w:val="4C71C7" w:themeColor="accent6"/>
      <w:sz w:val="22"/>
      <w:szCs w:val="28"/>
      <w:lang w:val="it-IT" w:eastAsia="de-DE"/>
    </w:rPr>
  </w:style>
  <w:style w:type="paragraph" w:customStyle="1" w:styleId="CoverPageStandard">
    <w:name w:val="Cover Page Standard"/>
    <w:basedOn w:val="Normal"/>
    <w:semiHidden/>
    <w:qFormat/>
    <w:rsid w:val="00B90D4D"/>
    <w:rPr>
      <w:b/>
      <w:szCs w:val="20"/>
      <w:lang w:eastAsia="en-US"/>
    </w:rPr>
  </w:style>
  <w:style w:type="character" w:styleId="HTMLDefinition">
    <w:name w:val="HTML Definition"/>
    <w:basedOn w:val="DefaultParagraphFont"/>
    <w:semiHidden/>
    <w:unhideWhenUsed/>
    <w:rsid w:val="00B90D4D"/>
    <w:rPr>
      <w:rFonts w:asciiTheme="minorHAnsi" w:hAnsiTheme="minorHAnsi"/>
      <w:i/>
      <w:iCs/>
    </w:rPr>
  </w:style>
  <w:style w:type="character" w:styleId="Hyperlink">
    <w:name w:val="Hyperlink"/>
    <w:uiPriority w:val="99"/>
    <w:qFormat/>
    <w:rsid w:val="00B90D4D"/>
    <w:rPr>
      <w:rFonts w:asciiTheme="minorHAnsi" w:hAnsiTheme="minorHAnsi" w:cs="Times New Roman"/>
      <w:color w:val="3DBCFF" w:themeColor="background2"/>
      <w:u w:val="single"/>
    </w:rPr>
  </w:style>
  <w:style w:type="character" w:styleId="FollowedHyperlink">
    <w:name w:val="FollowedHyperlink"/>
    <w:semiHidden/>
    <w:qFormat/>
    <w:rsid w:val="00B90D4D"/>
    <w:rPr>
      <w:rFonts w:asciiTheme="minorHAnsi" w:hAnsiTheme="minorHAnsi" w:cs="Times New Roman"/>
      <w:color w:val="0B2234" w:themeColor="accent1" w:themeShade="80"/>
      <w:u w:val="single"/>
    </w:rPr>
  </w:style>
  <w:style w:type="paragraph" w:customStyle="1" w:styleId="Bodytext-small">
    <w:name w:val="Body text - small"/>
    <w:basedOn w:val="Normal"/>
    <w:qFormat/>
    <w:rsid w:val="00B90D4D"/>
    <w:pPr>
      <w:widowControl w:val="0"/>
      <w:spacing w:after="120"/>
    </w:pPr>
    <w:rPr>
      <w:rFonts w:cs="Arial"/>
      <w:bCs/>
      <w:iCs/>
      <w:sz w:val="16"/>
      <w:szCs w:val="22"/>
      <w:lang w:eastAsia="de-DE"/>
    </w:rPr>
  </w:style>
  <w:style w:type="paragraph" w:styleId="BlockText">
    <w:name w:val="Block Text"/>
    <w:basedOn w:val="Normal"/>
    <w:next w:val="Normal"/>
    <w:qFormat/>
    <w:rsid w:val="00B90D4D"/>
    <w:pPr>
      <w:pBdr>
        <w:top w:val="single" w:sz="2" w:space="10" w:color="5D218A" w:themeColor="text2"/>
        <w:left w:val="single" w:sz="2" w:space="10" w:color="5D218A" w:themeColor="text2"/>
        <w:bottom w:val="single" w:sz="2" w:space="10" w:color="5D218A" w:themeColor="text2"/>
        <w:right w:val="single" w:sz="2" w:space="10" w:color="5D218A" w:themeColor="text2"/>
      </w:pBdr>
      <w:spacing w:before="240"/>
      <w:ind w:left="1151" w:right="1151"/>
      <w:jc w:val="center"/>
    </w:pPr>
    <w:rPr>
      <w:rFonts w:eastAsiaTheme="minorEastAsia" w:cstheme="minorBidi"/>
      <w:bCs/>
      <w:i/>
      <w:caps/>
      <w:color w:val="5D218A" w:themeColor="text2"/>
      <w:szCs w:val="28"/>
      <w:lang w:eastAsia="de-DE"/>
    </w:rPr>
  </w:style>
  <w:style w:type="paragraph" w:customStyle="1" w:styleId="Title2">
    <w:name w:val="Title 2"/>
    <w:aliases w:val="H2 - unum"/>
    <w:basedOn w:val="Heading2"/>
    <w:next w:val="Normal"/>
    <w:qFormat/>
    <w:rsid w:val="00B90D4D"/>
    <w:pPr>
      <w:numPr>
        <w:ilvl w:val="0"/>
        <w:numId w:val="0"/>
      </w:numPr>
    </w:pPr>
  </w:style>
  <w:style w:type="paragraph" w:styleId="Footer">
    <w:name w:val="footer"/>
    <w:basedOn w:val="Normal"/>
    <w:link w:val="FooterChar"/>
    <w:uiPriority w:val="99"/>
    <w:rsid w:val="00B90D4D"/>
    <w:pPr>
      <w:tabs>
        <w:tab w:val="center" w:pos="4320"/>
        <w:tab w:val="right" w:pos="8640"/>
      </w:tabs>
    </w:pPr>
    <w:rPr>
      <w:rFonts w:cs="Arial"/>
      <w:bCs/>
      <w:iCs/>
      <w:szCs w:val="28"/>
      <w:lang w:eastAsia="de-DE"/>
    </w:rPr>
  </w:style>
  <w:style w:type="character" w:styleId="PageNumber">
    <w:name w:val="page number"/>
    <w:semiHidden/>
    <w:rsid w:val="00B90D4D"/>
  </w:style>
  <w:style w:type="paragraph" w:customStyle="1" w:styleId="table">
    <w:name w:val="table"/>
    <w:basedOn w:val="Normal"/>
    <w:semiHidden/>
    <w:rsid w:val="00B90D4D"/>
    <w:pPr>
      <w:spacing w:before="60" w:after="60"/>
    </w:pPr>
    <w:rPr>
      <w:b/>
      <w:color w:val="000000"/>
      <w:sz w:val="20"/>
      <w:szCs w:val="20"/>
      <w:lang w:eastAsia="de-DE"/>
    </w:rPr>
  </w:style>
  <w:style w:type="character" w:styleId="HTMLCite">
    <w:name w:val="HTML Cite"/>
    <w:basedOn w:val="DefaultParagraphFont"/>
    <w:semiHidden/>
    <w:unhideWhenUsed/>
    <w:rsid w:val="00B90D4D"/>
    <w:rPr>
      <w:rFonts w:asciiTheme="minorHAnsi" w:hAnsiTheme="minorHAnsi"/>
      <w:i/>
      <w:iCs/>
    </w:rPr>
  </w:style>
  <w:style w:type="character" w:styleId="HTMLCode">
    <w:name w:val="HTML Code"/>
    <w:basedOn w:val="DefaultParagraphFont"/>
    <w:semiHidden/>
    <w:unhideWhenUsed/>
    <w:qFormat/>
    <w:rsid w:val="00B90D4D"/>
    <w:rPr>
      <w:rFonts w:ascii="Courier" w:hAnsi="Courier"/>
      <w:sz w:val="20"/>
      <w:szCs w:val="20"/>
    </w:rPr>
  </w:style>
  <w:style w:type="character" w:styleId="HTMLSample">
    <w:name w:val="HTML Sample"/>
    <w:basedOn w:val="DefaultParagraphFont"/>
    <w:semiHidden/>
    <w:unhideWhenUsed/>
    <w:qFormat/>
    <w:rsid w:val="00B90D4D"/>
    <w:rPr>
      <w:rFonts w:ascii="Courier" w:hAnsi="Courier"/>
      <w:sz w:val="24"/>
      <w:szCs w:val="24"/>
    </w:rPr>
  </w:style>
  <w:style w:type="paragraph" w:customStyle="1" w:styleId="TITLE3">
    <w:name w:val="TITLE 3"/>
    <w:aliases w:val="H3 - Unum"/>
    <w:basedOn w:val="Title2"/>
    <w:rsid w:val="00B90D4D"/>
    <w:rPr>
      <w:caps w:val="0"/>
      <w:sz w:val="24"/>
    </w:rPr>
  </w:style>
  <w:style w:type="character" w:customStyle="1" w:styleId="BoldBlue">
    <w:name w:val="Bold Blue"/>
    <w:basedOn w:val="Strong"/>
    <w:uiPriority w:val="1"/>
    <w:qFormat/>
    <w:rsid w:val="00B90D4D"/>
    <w:rPr>
      <w:rFonts w:asciiTheme="minorHAnsi" w:hAnsiTheme="minorHAnsi" w:cs="Times New Roman"/>
      <w:b/>
      <w:bCs/>
      <w:color w:val="4C71C7" w:themeColor="accent6"/>
    </w:rPr>
  </w:style>
  <w:style w:type="paragraph" w:styleId="TOC1">
    <w:name w:val="toc 1"/>
    <w:basedOn w:val="Normal"/>
    <w:autoRedefine/>
    <w:uiPriority w:val="39"/>
    <w:qFormat/>
    <w:rsid w:val="00B90D4D"/>
    <w:pPr>
      <w:tabs>
        <w:tab w:val="left" w:pos="851"/>
        <w:tab w:val="right" w:leader="dot" w:pos="9062"/>
      </w:tabs>
      <w:spacing w:after="120"/>
    </w:pPr>
    <w:rPr>
      <w:b/>
      <w:bCs/>
      <w:caps/>
      <w:szCs w:val="22"/>
      <w:lang w:eastAsia="de-DE"/>
    </w:rPr>
  </w:style>
  <w:style w:type="paragraph" w:styleId="TOC2">
    <w:name w:val="toc 2"/>
    <w:basedOn w:val="Normal"/>
    <w:autoRedefine/>
    <w:uiPriority w:val="39"/>
    <w:qFormat/>
    <w:rsid w:val="00B90D4D"/>
    <w:pPr>
      <w:tabs>
        <w:tab w:val="left" w:pos="851"/>
        <w:tab w:val="right" w:leader="dot" w:pos="9062"/>
      </w:tabs>
      <w:spacing w:after="120"/>
    </w:pPr>
    <w:rPr>
      <w:noProof/>
      <w:color w:val="737373" w:themeColor="text1" w:themeTint="A6"/>
      <w:szCs w:val="22"/>
      <w:lang w:eastAsia="de-DE"/>
    </w:rPr>
  </w:style>
  <w:style w:type="paragraph" w:styleId="TOC3">
    <w:name w:val="toc 3"/>
    <w:basedOn w:val="Normal"/>
    <w:next w:val="Normal"/>
    <w:uiPriority w:val="39"/>
    <w:rsid w:val="00B90D4D"/>
    <w:pPr>
      <w:tabs>
        <w:tab w:val="left" w:pos="851"/>
        <w:tab w:val="right" w:leader="dot" w:pos="9062"/>
      </w:tabs>
      <w:spacing w:after="120"/>
    </w:pPr>
    <w:rPr>
      <w:i/>
      <w:noProof/>
      <w:color w:val="737373" w:themeColor="text1" w:themeTint="A6"/>
      <w:sz w:val="20"/>
      <w:szCs w:val="22"/>
      <w:lang w:val="fr-FR" w:eastAsia="de-DE"/>
    </w:rPr>
  </w:style>
  <w:style w:type="paragraph" w:styleId="NormalWeb">
    <w:name w:val="Normal (Web)"/>
    <w:basedOn w:val="Normal"/>
    <w:semiHidden/>
    <w:unhideWhenUsed/>
    <w:rsid w:val="00B90D4D"/>
    <w:rPr>
      <w:bCs/>
      <w:iCs/>
      <w:lang w:eastAsia="de-DE"/>
    </w:rPr>
  </w:style>
  <w:style w:type="paragraph" w:styleId="HTMLPreformatted">
    <w:name w:val="HTML Preformatted"/>
    <w:basedOn w:val="Normal"/>
    <w:semiHidden/>
    <w:rsid w:val="00B90D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b/>
      <w:sz w:val="20"/>
      <w:szCs w:val="20"/>
      <w:lang w:val="de-DE" w:eastAsia="de-DE"/>
    </w:rPr>
  </w:style>
  <w:style w:type="numbering" w:styleId="111111">
    <w:name w:val="Outline List 2"/>
    <w:basedOn w:val="NoList"/>
    <w:semiHidden/>
    <w:unhideWhenUsed/>
    <w:rsid w:val="00B90D4D"/>
    <w:pPr>
      <w:numPr>
        <w:numId w:val="6"/>
      </w:numPr>
    </w:pPr>
  </w:style>
  <w:style w:type="paragraph" w:customStyle="1" w:styleId="lista">
    <w:name w:val="lista"/>
    <w:basedOn w:val="Normal"/>
    <w:semiHidden/>
    <w:rsid w:val="00B90D4D"/>
    <w:pPr>
      <w:numPr>
        <w:numId w:val="1"/>
      </w:numPr>
      <w:spacing w:before="100" w:beforeAutospacing="1" w:after="100" w:afterAutospacing="1"/>
      <w:ind w:left="357" w:hanging="357"/>
    </w:pPr>
    <w:rPr>
      <w:bCs/>
      <w:color w:val="000000"/>
      <w:szCs w:val="20"/>
      <w:lang w:val="fr-FR" w:eastAsia="de-DE"/>
    </w:rPr>
  </w:style>
  <w:style w:type="paragraph" w:customStyle="1" w:styleId="table-list">
    <w:name w:val="table-list"/>
    <w:basedOn w:val="Normal"/>
    <w:semiHidden/>
    <w:rsid w:val="00B90D4D"/>
    <w:pPr>
      <w:numPr>
        <w:numId w:val="2"/>
      </w:numPr>
      <w:tabs>
        <w:tab w:val="clear" w:pos="360"/>
      </w:tabs>
      <w:spacing w:before="100" w:beforeAutospacing="1" w:after="100" w:afterAutospacing="1"/>
      <w:ind w:left="175" w:hanging="175"/>
    </w:pPr>
    <w:rPr>
      <w:bCs/>
      <w:color w:val="000000"/>
      <w:szCs w:val="20"/>
      <w:lang w:eastAsia="de-DE"/>
    </w:rPr>
  </w:style>
  <w:style w:type="character" w:styleId="Strong">
    <w:name w:val="Strong"/>
    <w:aliases w:val="Bold"/>
    <w:qFormat/>
    <w:rsid w:val="00B90D4D"/>
    <w:rPr>
      <w:rFonts w:asciiTheme="minorHAnsi" w:hAnsiTheme="minorHAnsi" w:cs="Times New Roman"/>
      <w:b/>
      <w:bCs/>
    </w:rPr>
  </w:style>
  <w:style w:type="paragraph" w:styleId="Caption">
    <w:name w:val="caption"/>
    <w:basedOn w:val="Normal"/>
    <w:next w:val="Normal"/>
    <w:qFormat/>
    <w:rsid w:val="00B90D4D"/>
    <w:pPr>
      <w:spacing w:before="240"/>
      <w:jc w:val="center"/>
    </w:pPr>
    <w:rPr>
      <w:rFonts w:cs="Arial"/>
      <w:bCs/>
      <w:i/>
      <w:iCs/>
      <w:caps/>
      <w:sz w:val="16"/>
      <w:szCs w:val="20"/>
      <w:lang w:eastAsia="de-DE"/>
    </w:rPr>
  </w:style>
  <w:style w:type="paragraph" w:styleId="ListNumber">
    <w:name w:val="List Number"/>
    <w:basedOn w:val="ListBullet"/>
    <w:qFormat/>
    <w:rsid w:val="00B90D4D"/>
    <w:pPr>
      <w:numPr>
        <w:numId w:val="33"/>
      </w:numPr>
    </w:pPr>
    <w:rPr>
      <w:lang w:val="en-GB"/>
    </w:rPr>
  </w:style>
  <w:style w:type="paragraph" w:styleId="Title">
    <w:name w:val="Title"/>
    <w:aliases w:val="H1 - unum"/>
    <w:basedOn w:val="Normal"/>
    <w:next w:val="Normal"/>
    <w:link w:val="TitleChar"/>
    <w:qFormat/>
    <w:rsid w:val="00B90D4D"/>
    <w:pPr>
      <w:pageBreakBefore/>
      <w:widowControl w:val="0"/>
      <w:pBdr>
        <w:top w:val="single" w:sz="24" w:space="1" w:color="5D218A" w:themeColor="text2"/>
        <w:bottom w:val="single" w:sz="24" w:space="1" w:color="5D218A" w:themeColor="text2"/>
      </w:pBdr>
      <w:shd w:val="clear" w:color="5D218A" w:themeColor="text2" w:fill="auto"/>
      <w:contextualSpacing/>
      <w:jc w:val="center"/>
    </w:pPr>
    <w:rPr>
      <w:rFonts w:asciiTheme="majorHAnsi" w:eastAsiaTheme="majorEastAsia" w:hAnsiTheme="majorHAnsi" w:cstheme="majorBidi"/>
      <w:b/>
      <w:bCs/>
      <w:iCs/>
      <w:caps/>
      <w:color w:val="5D218A" w:themeColor="text2"/>
      <w:kern w:val="28"/>
      <w:sz w:val="28"/>
      <w:szCs w:val="56"/>
      <w:lang w:eastAsia="de-DE"/>
    </w:rPr>
  </w:style>
  <w:style w:type="paragraph" w:customStyle="1" w:styleId="Logo">
    <w:name w:val="Logo"/>
    <w:basedOn w:val="Normal"/>
    <w:semiHidden/>
    <w:rsid w:val="00B90D4D"/>
    <w:pPr>
      <w:keepNext/>
      <w:keepLines/>
      <w:widowControl w:val="0"/>
      <w:spacing w:line="292" w:lineRule="auto"/>
    </w:pPr>
    <w:rPr>
      <w:rFonts w:ascii="NewCenturySchlbk" w:hAnsi="NewCenturySchlbk"/>
      <w:b/>
      <w:szCs w:val="20"/>
      <w:lang w:eastAsia="en-US"/>
    </w:rPr>
  </w:style>
  <w:style w:type="character" w:styleId="Emphasis">
    <w:name w:val="Emphasis"/>
    <w:aliases w:val="Italic"/>
    <w:qFormat/>
    <w:rsid w:val="00B90D4D"/>
    <w:rPr>
      <w:rFonts w:asciiTheme="minorHAnsi" w:hAnsiTheme="minorHAnsi" w:cs="Times New Roman"/>
      <w:i/>
      <w:iCs/>
    </w:rPr>
  </w:style>
  <w:style w:type="paragraph" w:customStyle="1" w:styleId="Abstract">
    <w:name w:val="Abstract"/>
    <w:basedOn w:val="Normal"/>
    <w:semiHidden/>
    <w:rsid w:val="00B90D4D"/>
    <w:pPr>
      <w:spacing w:before="200"/>
      <w:ind w:left="1008" w:right="1008"/>
    </w:pPr>
    <w:rPr>
      <w:sz w:val="20"/>
      <w:szCs w:val="20"/>
      <w:lang w:eastAsia="en-US"/>
    </w:rPr>
  </w:style>
  <w:style w:type="paragraph" w:customStyle="1" w:styleId="tablecell">
    <w:name w:val="table cell"/>
    <w:basedOn w:val="Normal"/>
    <w:semiHidden/>
    <w:rsid w:val="00B90D4D"/>
    <w:pPr>
      <w:suppressAutoHyphens/>
      <w:spacing w:before="60" w:after="60"/>
    </w:pPr>
    <w:rPr>
      <w:rFonts w:ascii="Arial" w:hAnsi="Arial" w:cs="Arial"/>
      <w:bCs/>
      <w:sz w:val="20"/>
      <w:szCs w:val="20"/>
      <w:lang w:eastAsia="ar-SA"/>
    </w:rPr>
  </w:style>
  <w:style w:type="paragraph" w:customStyle="1" w:styleId="Instruction">
    <w:name w:val="Instruction"/>
    <w:basedOn w:val="Normal"/>
    <w:next w:val="Normal"/>
    <w:semiHidden/>
    <w:rsid w:val="00B90D4D"/>
    <w:pPr>
      <w:tabs>
        <w:tab w:val="left" w:pos="1559"/>
      </w:tabs>
      <w:spacing w:before="240" w:after="60" w:line="240" w:lineRule="atLeast"/>
    </w:pPr>
    <w:rPr>
      <w:rFonts w:ascii="Arial" w:eastAsia="Batang" w:hAnsi="Arial" w:cs="Arial"/>
      <w:bCs/>
      <w:color w:val="00364A"/>
      <w:kern w:val="28"/>
      <w:lang w:eastAsia="ko-KR"/>
    </w:rPr>
  </w:style>
  <w:style w:type="paragraph" w:styleId="NormalIndent">
    <w:name w:val="Normal Indent"/>
    <w:basedOn w:val="Normal"/>
    <w:semiHidden/>
    <w:rsid w:val="00B90D4D"/>
    <w:pPr>
      <w:ind w:left="720"/>
    </w:pPr>
    <w:rPr>
      <w:b/>
      <w:szCs w:val="22"/>
      <w:lang w:eastAsia="fr-BE"/>
    </w:rPr>
  </w:style>
  <w:style w:type="paragraph" w:customStyle="1" w:styleId="Reference">
    <w:name w:val="Reference"/>
    <w:basedOn w:val="Normal"/>
    <w:qFormat/>
    <w:rsid w:val="00B90D4D"/>
    <w:pPr>
      <w:widowControl w:val="0"/>
      <w:numPr>
        <w:numId w:val="3"/>
      </w:numPr>
      <w:spacing w:after="120"/>
    </w:pPr>
    <w:rPr>
      <w:szCs w:val="22"/>
      <w:lang w:eastAsia="de-DE"/>
    </w:rPr>
  </w:style>
  <w:style w:type="paragraph" w:customStyle="1" w:styleId="ListofTables">
    <w:name w:val="List of Tables"/>
    <w:basedOn w:val="TableofFigures"/>
    <w:qFormat/>
    <w:rsid w:val="00B90D4D"/>
    <w:rPr>
      <w:caps w:val="0"/>
    </w:rPr>
  </w:style>
  <w:style w:type="paragraph" w:styleId="TableofFigures">
    <w:name w:val="table of figures"/>
    <w:aliases w:val="List of Figures"/>
    <w:basedOn w:val="TOC1"/>
    <w:next w:val="Normal"/>
    <w:uiPriority w:val="99"/>
    <w:qFormat/>
    <w:rsid w:val="00B90D4D"/>
    <w:pPr>
      <w:ind w:left="440" w:hanging="440"/>
    </w:pPr>
    <w:rPr>
      <w:rFonts w:cs="Arial"/>
      <w:sz w:val="21"/>
      <w:szCs w:val="20"/>
    </w:rPr>
  </w:style>
  <w:style w:type="paragraph" w:customStyle="1" w:styleId="Listoffigures">
    <w:name w:val="List of figures"/>
    <w:basedOn w:val="TableofFigures"/>
    <w:rsid w:val="00B90D4D"/>
    <w:rPr>
      <w:caps w:val="0"/>
    </w:rPr>
  </w:style>
  <w:style w:type="paragraph" w:styleId="Header">
    <w:name w:val="header"/>
    <w:basedOn w:val="Normal"/>
    <w:qFormat/>
    <w:rsid w:val="00B90D4D"/>
    <w:pPr>
      <w:tabs>
        <w:tab w:val="center" w:pos="4536"/>
        <w:tab w:val="right" w:pos="9072"/>
      </w:tabs>
      <w:jc w:val="left"/>
    </w:pPr>
    <w:rPr>
      <w:rFonts w:cs="Arial"/>
      <w:bCs/>
      <w:iCs/>
      <w:color w:val="16466A" w:themeColor="accent1"/>
      <w:sz w:val="18"/>
      <w:szCs w:val="28"/>
      <w:lang w:eastAsia="de-DE"/>
    </w:rPr>
  </w:style>
  <w:style w:type="character" w:styleId="SubtleEmphasis">
    <w:name w:val="Subtle Emphasis"/>
    <w:basedOn w:val="DefaultParagraphFont"/>
    <w:uiPriority w:val="19"/>
    <w:qFormat/>
    <w:rsid w:val="00B90D4D"/>
    <w:rPr>
      <w:rFonts w:asciiTheme="minorHAnsi" w:hAnsiTheme="minorHAnsi"/>
      <w:i/>
      <w:iCs/>
      <w:color w:val="4C71C7" w:themeColor="accent3"/>
    </w:rPr>
  </w:style>
  <w:style w:type="character" w:styleId="IntenseEmphasis">
    <w:name w:val="Intense Emphasis"/>
    <w:basedOn w:val="DefaultParagraphFont"/>
    <w:uiPriority w:val="21"/>
    <w:qFormat/>
    <w:rsid w:val="00B90D4D"/>
    <w:rPr>
      <w:rFonts w:asciiTheme="minorHAnsi" w:hAnsiTheme="minorHAnsi"/>
      <w:i/>
      <w:iCs/>
      <w:color w:val="16466A" w:themeColor="accent1"/>
    </w:rPr>
  </w:style>
  <w:style w:type="character" w:styleId="SubtleReference">
    <w:name w:val="Subtle Reference"/>
    <w:basedOn w:val="DefaultParagraphFont"/>
    <w:uiPriority w:val="31"/>
    <w:qFormat/>
    <w:rsid w:val="00B90D4D"/>
    <w:rPr>
      <w:rFonts w:asciiTheme="minorHAnsi" w:hAnsiTheme="minorHAnsi"/>
      <w:smallCaps/>
      <w:color w:val="4C71C7" w:themeColor="accent3"/>
    </w:rPr>
  </w:style>
  <w:style w:type="character" w:styleId="IntenseReference">
    <w:name w:val="Intense Reference"/>
    <w:basedOn w:val="DefaultParagraphFont"/>
    <w:uiPriority w:val="32"/>
    <w:qFormat/>
    <w:rsid w:val="00B90D4D"/>
    <w:rPr>
      <w:rFonts w:asciiTheme="minorHAnsi" w:hAnsiTheme="minorHAnsi"/>
      <w:b/>
      <w:bCs/>
      <w:smallCaps/>
      <w:color w:val="16466A" w:themeColor="accent1"/>
      <w:spacing w:val="5"/>
    </w:rPr>
  </w:style>
  <w:style w:type="character" w:customStyle="1" w:styleId="TitleChar">
    <w:name w:val="Title Char"/>
    <w:aliases w:val="H1 - unum Char"/>
    <w:basedOn w:val="DefaultParagraphFont"/>
    <w:link w:val="Title"/>
    <w:rsid w:val="00B90D4D"/>
    <w:rPr>
      <w:rFonts w:asciiTheme="majorHAnsi" w:eastAsiaTheme="majorEastAsia" w:hAnsiTheme="majorHAnsi" w:cstheme="majorBidi"/>
      <w:b/>
      <w:bCs/>
      <w:iCs/>
      <w:caps/>
      <w:color w:val="5D218A" w:themeColor="text2"/>
      <w:kern w:val="28"/>
      <w:sz w:val="28"/>
      <w:szCs w:val="56"/>
      <w:shd w:val="clear" w:color="5D218A" w:themeColor="text2" w:fill="auto"/>
      <w:lang w:val="it-IT" w:eastAsia="de-DE"/>
    </w:rPr>
  </w:style>
  <w:style w:type="character" w:styleId="CommentReference">
    <w:name w:val="annotation reference"/>
    <w:basedOn w:val="DefaultParagraphFont"/>
    <w:semiHidden/>
    <w:unhideWhenUsed/>
    <w:rsid w:val="00B90D4D"/>
    <w:rPr>
      <w:sz w:val="18"/>
      <w:szCs w:val="18"/>
    </w:rPr>
  </w:style>
  <w:style w:type="paragraph" w:styleId="CommentText">
    <w:name w:val="annotation text"/>
    <w:basedOn w:val="Normal"/>
    <w:link w:val="CommentTextChar"/>
    <w:unhideWhenUsed/>
    <w:rsid w:val="00B90D4D"/>
    <w:rPr>
      <w:rFonts w:cs="Arial"/>
      <w:bCs/>
      <w:iCs/>
      <w:lang w:eastAsia="de-DE"/>
    </w:rPr>
  </w:style>
  <w:style w:type="character" w:customStyle="1" w:styleId="CommentTextChar">
    <w:name w:val="Comment Text Char"/>
    <w:basedOn w:val="DefaultParagraphFont"/>
    <w:link w:val="CommentText"/>
    <w:rsid w:val="00B90D4D"/>
    <w:rPr>
      <w:rFonts w:asciiTheme="minorHAnsi" w:hAnsiTheme="minorHAnsi" w:cs="Arial"/>
      <w:bCs/>
      <w:iCs/>
      <w:color w:val="282828" w:themeColor="text1"/>
      <w:sz w:val="22"/>
      <w:lang w:val="it-IT" w:eastAsia="de-DE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90D4D"/>
    <w:rPr>
      <w:b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B90D4D"/>
    <w:rPr>
      <w:rFonts w:asciiTheme="minorHAnsi" w:hAnsiTheme="minorHAnsi" w:cs="Arial"/>
      <w:b/>
      <w:bCs/>
      <w:iCs/>
      <w:color w:val="282828" w:themeColor="text1"/>
      <w:sz w:val="20"/>
      <w:szCs w:val="20"/>
      <w:lang w:val="it-IT" w:eastAsia="de-DE"/>
    </w:rPr>
  </w:style>
  <w:style w:type="paragraph" w:styleId="BalloonText">
    <w:name w:val="Balloon Text"/>
    <w:basedOn w:val="Normal"/>
    <w:link w:val="BalloonTextChar"/>
    <w:semiHidden/>
    <w:unhideWhenUsed/>
    <w:rsid w:val="00B90D4D"/>
    <w:rPr>
      <w:bCs/>
      <w:iCs/>
      <w:sz w:val="18"/>
      <w:szCs w:val="18"/>
      <w:lang w:eastAsia="de-DE"/>
    </w:rPr>
  </w:style>
  <w:style w:type="character" w:customStyle="1" w:styleId="BalloonTextChar">
    <w:name w:val="Balloon Text Char"/>
    <w:basedOn w:val="DefaultParagraphFont"/>
    <w:link w:val="BalloonText"/>
    <w:semiHidden/>
    <w:rsid w:val="00B90D4D"/>
    <w:rPr>
      <w:rFonts w:asciiTheme="minorHAnsi" w:hAnsiTheme="minorHAnsi"/>
      <w:bCs/>
      <w:iCs/>
      <w:color w:val="282828" w:themeColor="text1"/>
      <w:sz w:val="18"/>
      <w:szCs w:val="18"/>
      <w:lang w:val="it-IT" w:eastAsia="de-DE"/>
    </w:rPr>
  </w:style>
  <w:style w:type="paragraph" w:customStyle="1" w:styleId="GrantAgreement">
    <w:name w:val="Grant Agreement"/>
    <w:basedOn w:val="Bodytext-small"/>
    <w:qFormat/>
    <w:rsid w:val="00B90D4D"/>
    <w:pPr>
      <w:ind w:left="2160"/>
      <w:jc w:val="left"/>
    </w:pPr>
  </w:style>
  <w:style w:type="paragraph" w:styleId="TOC4">
    <w:name w:val="toc 4"/>
    <w:basedOn w:val="TOC3"/>
    <w:next w:val="Normal"/>
    <w:autoRedefine/>
    <w:unhideWhenUsed/>
    <w:rsid w:val="00B90D4D"/>
  </w:style>
  <w:style w:type="paragraph" w:styleId="TOC5">
    <w:name w:val="toc 5"/>
    <w:basedOn w:val="TOC4"/>
    <w:next w:val="Normal"/>
    <w:autoRedefine/>
    <w:unhideWhenUsed/>
    <w:rsid w:val="00B90D4D"/>
  </w:style>
  <w:style w:type="paragraph" w:styleId="TOC6">
    <w:name w:val="toc 6"/>
    <w:basedOn w:val="TOC5"/>
    <w:next w:val="Normal"/>
    <w:autoRedefine/>
    <w:unhideWhenUsed/>
    <w:rsid w:val="00B90D4D"/>
  </w:style>
  <w:style w:type="paragraph" w:styleId="TOC7">
    <w:name w:val="toc 7"/>
    <w:basedOn w:val="TOC6"/>
    <w:next w:val="Normal"/>
    <w:autoRedefine/>
    <w:unhideWhenUsed/>
    <w:rsid w:val="00B90D4D"/>
  </w:style>
  <w:style w:type="paragraph" w:styleId="TOC8">
    <w:name w:val="toc 8"/>
    <w:basedOn w:val="TOC7"/>
    <w:next w:val="Normal"/>
    <w:autoRedefine/>
    <w:unhideWhenUsed/>
    <w:rsid w:val="00B90D4D"/>
  </w:style>
  <w:style w:type="paragraph" w:styleId="TOC9">
    <w:name w:val="toc 9"/>
    <w:basedOn w:val="TOC8"/>
    <w:next w:val="Normal"/>
    <w:autoRedefine/>
    <w:unhideWhenUsed/>
    <w:rsid w:val="00B90D4D"/>
  </w:style>
  <w:style w:type="paragraph" w:styleId="FootnoteText">
    <w:name w:val="footnote text"/>
    <w:aliases w:val="Schriftart: 9 pt,Schriftart: 10 pt,Schriftart: 8 pt,WB-Fußnotentext,fn,Footnotes,Footnote ak"/>
    <w:basedOn w:val="Normal"/>
    <w:link w:val="FootnoteTextChar"/>
    <w:unhideWhenUsed/>
    <w:rsid w:val="00B90D4D"/>
    <w:rPr>
      <w:rFonts w:cs="Arial"/>
      <w:bCs/>
      <w:iCs/>
      <w:lang w:eastAsia="de-DE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"/>
    <w:basedOn w:val="DefaultParagraphFont"/>
    <w:link w:val="FootnoteText"/>
    <w:rsid w:val="00B90D4D"/>
    <w:rPr>
      <w:rFonts w:asciiTheme="minorHAnsi" w:hAnsiTheme="minorHAnsi" w:cs="Arial"/>
      <w:bCs/>
      <w:iCs/>
      <w:color w:val="282828" w:themeColor="text1"/>
      <w:sz w:val="22"/>
      <w:lang w:val="it-IT" w:eastAsia="de-DE"/>
    </w:rPr>
  </w:style>
  <w:style w:type="character" w:styleId="FootnoteReference">
    <w:name w:val="footnote reference"/>
    <w:aliases w:val="Footnote symbol"/>
    <w:basedOn w:val="DefaultParagraphFont"/>
    <w:unhideWhenUsed/>
    <w:rsid w:val="00B90D4D"/>
    <w:rPr>
      <w:rFonts w:asciiTheme="minorHAnsi" w:hAnsiTheme="minorHAnsi"/>
      <w:vertAlign w:val="superscript"/>
    </w:rPr>
  </w:style>
  <w:style w:type="paragraph" w:styleId="ListParagraph">
    <w:name w:val="List Paragraph"/>
    <w:basedOn w:val="Normal"/>
    <w:uiPriority w:val="34"/>
    <w:qFormat/>
    <w:rsid w:val="00B90D4D"/>
    <w:pPr>
      <w:ind w:left="720"/>
      <w:contextualSpacing/>
    </w:pPr>
    <w:rPr>
      <w:rFonts w:cs="Arial"/>
      <w:bCs/>
      <w:iCs/>
      <w:szCs w:val="28"/>
      <w:lang w:eastAsia="de-DE"/>
    </w:rPr>
  </w:style>
  <w:style w:type="character" w:customStyle="1" w:styleId="FooterChar">
    <w:name w:val="Footer Char"/>
    <w:basedOn w:val="DefaultParagraphFont"/>
    <w:link w:val="Footer"/>
    <w:uiPriority w:val="99"/>
    <w:rsid w:val="00B90D4D"/>
    <w:rPr>
      <w:rFonts w:asciiTheme="minorHAnsi" w:hAnsiTheme="minorHAnsi" w:cs="Arial"/>
      <w:bCs/>
      <w:iCs/>
      <w:color w:val="282828" w:themeColor="text1"/>
      <w:sz w:val="22"/>
      <w:szCs w:val="28"/>
      <w:lang w:val="it-IT" w:eastAsia="de-DE"/>
    </w:rPr>
  </w:style>
  <w:style w:type="paragraph" w:customStyle="1" w:styleId="Pidipagina1">
    <w:name w:val="Piè di pagina1"/>
    <w:basedOn w:val="Bodytext-small"/>
    <w:rsid w:val="00B90D4D"/>
    <w:pPr>
      <w:jc w:val="left"/>
    </w:pPr>
    <w:rPr>
      <w:noProof/>
      <w:color w:val="808080" w:themeColor="background1" w:themeShade="80"/>
      <w:szCs w:val="20"/>
      <w:lang w:eastAsia="it-IT"/>
    </w:rPr>
  </w:style>
  <w:style w:type="paragraph" w:customStyle="1" w:styleId="Revisione1">
    <w:name w:val="Revisione1"/>
    <w:basedOn w:val="Bodytext-small"/>
    <w:qFormat/>
    <w:rsid w:val="00B90D4D"/>
    <w:pPr>
      <w:jc w:val="center"/>
    </w:pPr>
  </w:style>
  <w:style w:type="paragraph" w:customStyle="1" w:styleId="FooterCover">
    <w:name w:val="Footer Cover"/>
    <w:basedOn w:val="Normal"/>
    <w:qFormat/>
    <w:rsid w:val="00B90D4D"/>
    <w:pPr>
      <w:widowControl w:val="0"/>
      <w:jc w:val="center"/>
    </w:pPr>
    <w:rPr>
      <w:rFonts w:cs="Arial"/>
      <w:b/>
      <w:bCs/>
      <w:iCs/>
      <w:color w:val="FFFFFF" w:themeColor="background1"/>
      <w:szCs w:val="22"/>
      <w:lang w:eastAsia="de-DE"/>
    </w:rPr>
  </w:style>
  <w:style w:type="paragraph" w:customStyle="1" w:styleId="Imagestyle">
    <w:name w:val="Image style"/>
    <w:basedOn w:val="Normal"/>
    <w:qFormat/>
    <w:rsid w:val="00B90D4D"/>
    <w:pPr>
      <w:widowControl w:val="0"/>
      <w:jc w:val="center"/>
    </w:pPr>
    <w:rPr>
      <w:rFonts w:cs="Arial"/>
      <w:bCs/>
      <w:iCs/>
      <w:noProof/>
      <w:szCs w:val="22"/>
      <w:lang w:eastAsia="de-DE"/>
    </w:rPr>
  </w:style>
  <w:style w:type="table" w:styleId="GridTable6ColourfulAccent1">
    <w:name w:val="Grid Table 6 Colorful Accent 1"/>
    <w:basedOn w:val="TableNormal"/>
    <w:uiPriority w:val="51"/>
    <w:rsid w:val="00B90D4D"/>
    <w:rPr>
      <w:color w:val="10344F" w:themeColor="accent1" w:themeShade="BF"/>
    </w:rPr>
    <w:tblPr>
      <w:tblStyleRowBandSize w:val="1"/>
      <w:tblStyleColBandSize w:val="1"/>
      <w:tblBorders>
        <w:top w:val="single" w:sz="4" w:space="0" w:color="4196D7" w:themeColor="accent1" w:themeTint="99"/>
        <w:left w:val="single" w:sz="4" w:space="0" w:color="4196D7" w:themeColor="accent1" w:themeTint="99"/>
        <w:bottom w:val="single" w:sz="4" w:space="0" w:color="4196D7" w:themeColor="accent1" w:themeTint="99"/>
        <w:right w:val="single" w:sz="4" w:space="0" w:color="4196D7" w:themeColor="accent1" w:themeTint="99"/>
        <w:insideH w:val="single" w:sz="4" w:space="0" w:color="4196D7" w:themeColor="accent1" w:themeTint="99"/>
        <w:insideV w:val="single" w:sz="4" w:space="0" w:color="4196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96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96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CF1" w:themeFill="accent1" w:themeFillTint="33"/>
      </w:tcPr>
    </w:tblStylePr>
    <w:tblStylePr w:type="band1Horz">
      <w:tblPr/>
      <w:tcPr>
        <w:shd w:val="clear" w:color="auto" w:fill="BFDCF1" w:themeFill="accent1" w:themeFillTint="33"/>
      </w:tcPr>
    </w:tblStylePr>
  </w:style>
  <w:style w:type="table" w:styleId="GridTable1Light-Accent1">
    <w:name w:val="Grid Table 1 Light Accent 1"/>
    <w:basedOn w:val="TableNormal"/>
    <w:uiPriority w:val="46"/>
    <w:rsid w:val="00B90D4D"/>
    <w:tblPr>
      <w:tblStyleRowBandSize w:val="1"/>
      <w:tblStyleColBandSize w:val="1"/>
      <w:tblBorders>
        <w:top w:val="single" w:sz="4" w:space="0" w:color="80B9E4" w:themeColor="accent1" w:themeTint="66"/>
        <w:left w:val="single" w:sz="4" w:space="0" w:color="80B9E4" w:themeColor="accent1" w:themeTint="66"/>
        <w:bottom w:val="single" w:sz="4" w:space="0" w:color="80B9E4" w:themeColor="accent1" w:themeTint="66"/>
        <w:right w:val="single" w:sz="4" w:space="0" w:color="80B9E4" w:themeColor="accent1" w:themeTint="66"/>
        <w:insideH w:val="single" w:sz="4" w:space="0" w:color="80B9E4" w:themeColor="accent1" w:themeTint="66"/>
        <w:insideV w:val="single" w:sz="4" w:space="0" w:color="80B9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96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96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B90D4D"/>
    <w:tblPr>
      <w:tblStyleRowBandSize w:val="1"/>
      <w:tblStyleColBandSize w:val="1"/>
      <w:tblBorders>
        <w:top w:val="single" w:sz="4" w:space="0" w:color="4196D7" w:themeColor="accent1" w:themeTint="99"/>
        <w:left w:val="single" w:sz="4" w:space="0" w:color="4196D7" w:themeColor="accent1" w:themeTint="99"/>
        <w:bottom w:val="single" w:sz="4" w:space="0" w:color="4196D7" w:themeColor="accent1" w:themeTint="99"/>
        <w:right w:val="single" w:sz="4" w:space="0" w:color="4196D7" w:themeColor="accent1" w:themeTint="99"/>
        <w:insideH w:val="single" w:sz="4" w:space="0" w:color="4196D7" w:themeColor="accent1" w:themeTint="99"/>
        <w:insideV w:val="single" w:sz="4" w:space="0" w:color="4196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6466A" w:themeColor="accent1"/>
          <w:left w:val="single" w:sz="4" w:space="0" w:color="16466A" w:themeColor="accent1"/>
          <w:bottom w:val="single" w:sz="4" w:space="0" w:color="16466A" w:themeColor="accent1"/>
          <w:right w:val="single" w:sz="4" w:space="0" w:color="16466A" w:themeColor="accent1"/>
          <w:insideH w:val="nil"/>
          <w:insideV w:val="nil"/>
        </w:tcBorders>
        <w:shd w:val="clear" w:color="auto" w:fill="16466A" w:themeFill="accent1"/>
      </w:tcPr>
    </w:tblStylePr>
    <w:tblStylePr w:type="lastRow">
      <w:rPr>
        <w:b/>
        <w:bCs/>
      </w:rPr>
      <w:tblPr/>
      <w:tcPr>
        <w:tcBorders>
          <w:top w:val="double" w:sz="4" w:space="0" w:color="16466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CF1" w:themeFill="accent1" w:themeFillTint="33"/>
      </w:tcPr>
    </w:tblStylePr>
    <w:tblStylePr w:type="band1Horz">
      <w:tblPr/>
      <w:tcPr>
        <w:shd w:val="clear" w:color="auto" w:fill="BFDCF1" w:themeFill="accent1" w:themeFillTint="33"/>
      </w:tcPr>
    </w:tblStylePr>
  </w:style>
  <w:style w:type="table" w:customStyle="1" w:styleId="Tablestyle">
    <w:name w:val="Table style"/>
    <w:basedOn w:val="GridTable4-Accent1"/>
    <w:uiPriority w:val="99"/>
    <w:rsid w:val="00B90D4D"/>
    <w:pPr>
      <w:spacing w:before="40" w:after="40"/>
    </w:pPr>
    <w:rPr>
      <w:rFonts w:asciiTheme="minorHAnsi" w:hAnsiTheme="minorHAnsi"/>
      <w:sz w:val="22"/>
    </w:rPr>
    <w:tblPr>
      <w:tblBorders>
        <w:top w:val="single" w:sz="12" w:space="0" w:color="A15AD7" w:themeColor="text2" w:themeTint="99"/>
        <w:left w:val="single" w:sz="12" w:space="0" w:color="A15AD7" w:themeColor="text2" w:themeTint="99"/>
        <w:bottom w:val="single" w:sz="12" w:space="0" w:color="A15AD7" w:themeColor="text2" w:themeTint="99"/>
        <w:right w:val="single" w:sz="12" w:space="0" w:color="A15AD7" w:themeColor="text2" w:themeTint="99"/>
        <w:insideH w:val="single" w:sz="12" w:space="0" w:color="A15AD7" w:themeColor="text2" w:themeTint="99"/>
        <w:insideV w:val="single" w:sz="12" w:space="0" w:color="A15AD7" w:themeColor="text2" w:themeTint="99"/>
      </w:tblBorders>
    </w:tblPr>
    <w:tcPr>
      <w:shd w:val="clear" w:color="auto" w:fill="auto"/>
      <w:vAlign w:val="center"/>
    </w:tcPr>
    <w:tblStylePr w:type="firstRow">
      <w:pPr>
        <w:wordWrap/>
        <w:spacing w:beforeLines="0" w:before="160" w:beforeAutospacing="0" w:afterLines="0" w:after="160" w:afterAutospacing="0"/>
      </w:pPr>
      <w:rPr>
        <w:rFonts w:asciiTheme="minorHAnsi" w:hAnsiTheme="minorHAnsi"/>
        <w:b/>
        <w:bCs/>
        <w:color w:val="FFFFFF" w:themeColor="background1"/>
        <w:sz w:val="24"/>
      </w:rPr>
      <w:tblPr/>
      <w:tcPr>
        <w:tcBorders>
          <w:top w:val="single" w:sz="4" w:space="0" w:color="A15AD7" w:themeColor="text2" w:themeTint="99"/>
          <w:left w:val="single" w:sz="4" w:space="0" w:color="A15AD7" w:themeColor="text2" w:themeTint="99"/>
          <w:bottom w:val="single" w:sz="4" w:space="0" w:color="A15AD7" w:themeColor="text2" w:themeTint="99"/>
          <w:right w:val="single" w:sz="4" w:space="0" w:color="A15AD7" w:themeColor="text2" w:themeTint="99"/>
          <w:insideH w:val="single" w:sz="4" w:space="0" w:color="A15AD7" w:themeColor="text2" w:themeTint="99"/>
          <w:insideV w:val="single" w:sz="4" w:space="0" w:color="A15AD7" w:themeColor="text2" w:themeTint="99"/>
        </w:tcBorders>
        <w:shd w:val="clear" w:color="auto" w:fill="5D218A" w:themeFill="text2"/>
      </w:tcPr>
    </w:tblStylePr>
    <w:tblStylePr w:type="lastRow">
      <w:rPr>
        <w:rFonts w:asciiTheme="minorHAnsi" w:hAnsiTheme="minorHAnsi"/>
        <w:b/>
        <w:bCs/>
        <w:color w:val="auto"/>
      </w:rPr>
      <w:tblPr/>
      <w:tcPr>
        <w:tcBorders>
          <w:top w:val="double" w:sz="4" w:space="0" w:color="16466A" w:themeColor="accent1"/>
        </w:tcBorders>
        <w:shd w:val="clear" w:color="auto" w:fill="009AEC" w:themeFill="background2" w:themeFillShade="B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F1FF" w:themeFill="background2" w:themeFillTint="33"/>
      </w:tcPr>
    </w:tblStylePr>
    <w:tblStylePr w:type="band2Vert">
      <w:tblPr/>
      <w:tcPr>
        <w:shd w:val="clear" w:color="auto" w:fill="BFDCF1" w:themeFill="accent1" w:themeFillTint="33"/>
      </w:tcPr>
    </w:tblStylePr>
    <w:tblStylePr w:type="band1Horz">
      <w:tblPr/>
      <w:tcPr>
        <w:shd w:val="clear" w:color="auto" w:fill="DFC8F2" w:themeFill="text2" w:themeFillTint="33"/>
      </w:tcPr>
    </w:tblStylePr>
    <w:tblStylePr w:type="band2Horz">
      <w:tblPr/>
      <w:tcPr>
        <w:shd w:val="clear" w:color="auto" w:fill="DFC8F2" w:themeFill="accent2" w:themeFillTint="33"/>
      </w:tcPr>
    </w:tblStylePr>
  </w:style>
  <w:style w:type="table" w:styleId="TableGrid">
    <w:name w:val="Table Grid"/>
    <w:aliases w:val="SOFI_Legend-Table-Grid"/>
    <w:basedOn w:val="TableNormal"/>
    <w:rsid w:val="00B90D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qFormat/>
    <w:rsid w:val="00B90D4D"/>
  </w:style>
  <w:style w:type="character" w:customStyle="1" w:styleId="BodyTextChar">
    <w:name w:val="Body Text Char"/>
    <w:basedOn w:val="DefaultParagraphFont"/>
    <w:link w:val="BodyText"/>
    <w:rsid w:val="00B90D4D"/>
    <w:rPr>
      <w:rFonts w:asciiTheme="minorHAnsi" w:hAnsiTheme="minorHAnsi"/>
      <w:color w:val="282828" w:themeColor="text1"/>
      <w:sz w:val="22"/>
      <w:lang w:val="it-IT" w:eastAsia="en-GB"/>
    </w:rPr>
  </w:style>
  <w:style w:type="paragraph" w:styleId="IntenseQuote">
    <w:name w:val="Intense Quote"/>
    <w:aliases w:val="Quote - strong"/>
    <w:basedOn w:val="Normal"/>
    <w:next w:val="Normal"/>
    <w:link w:val="IntenseQuoteChar"/>
    <w:uiPriority w:val="30"/>
    <w:qFormat/>
    <w:rsid w:val="00B90D4D"/>
    <w:pPr>
      <w:pBdr>
        <w:top w:val="single" w:sz="4" w:space="10" w:color="16466A" w:themeColor="accent1"/>
        <w:bottom w:val="single" w:sz="4" w:space="10" w:color="16466A" w:themeColor="accent1"/>
      </w:pBdr>
      <w:spacing w:before="360" w:after="360"/>
      <w:ind w:left="864" w:right="864"/>
      <w:jc w:val="center"/>
    </w:pPr>
    <w:rPr>
      <w:i/>
      <w:iCs/>
      <w:color w:val="16466A" w:themeColor="accent1"/>
    </w:rPr>
  </w:style>
  <w:style w:type="character" w:customStyle="1" w:styleId="IntenseQuoteChar">
    <w:name w:val="Intense Quote Char"/>
    <w:aliases w:val="Quote - strong Char"/>
    <w:basedOn w:val="DefaultParagraphFont"/>
    <w:link w:val="IntenseQuote"/>
    <w:uiPriority w:val="30"/>
    <w:rsid w:val="00B90D4D"/>
    <w:rPr>
      <w:rFonts w:asciiTheme="minorHAnsi" w:hAnsiTheme="minorHAnsi"/>
      <w:i/>
      <w:iCs/>
      <w:color w:val="16466A" w:themeColor="accent1"/>
      <w:sz w:val="22"/>
      <w:lang w:val="it-IT" w:eastAsia="en-GB"/>
    </w:rPr>
  </w:style>
  <w:style w:type="paragraph" w:customStyle="1" w:styleId="PROJECTTitle">
    <w:name w:val="PROJECT Title"/>
    <w:basedOn w:val="Normal"/>
    <w:qFormat/>
    <w:rsid w:val="00B90D4D"/>
    <w:pPr>
      <w:jc w:val="center"/>
    </w:pPr>
    <w:rPr>
      <w:rFonts w:asciiTheme="majorHAnsi" w:eastAsia="SimSun" w:hAnsiTheme="majorHAnsi"/>
      <w:b/>
      <w:caps/>
      <w:color w:val="5D218A" w:themeColor="text2"/>
      <w:sz w:val="40"/>
      <w:lang w:eastAsia="zh-CN"/>
    </w:rPr>
  </w:style>
  <w:style w:type="character" w:styleId="LineNumber">
    <w:name w:val="line number"/>
    <w:basedOn w:val="PageNumber"/>
    <w:unhideWhenUsed/>
    <w:rsid w:val="00B90D4D"/>
  </w:style>
  <w:style w:type="character" w:customStyle="1" w:styleId="LightBlue">
    <w:name w:val="Light Blue"/>
    <w:basedOn w:val="DefaultParagraphFont"/>
    <w:uiPriority w:val="1"/>
    <w:qFormat/>
    <w:rsid w:val="00B90D4D"/>
    <w:rPr>
      <w:rFonts w:asciiTheme="minorHAnsi" w:hAnsiTheme="minorHAnsi"/>
      <w:color w:val="16466A" w:themeColor="accent1"/>
    </w:rPr>
  </w:style>
  <w:style w:type="character" w:customStyle="1" w:styleId="BoldPurple">
    <w:name w:val="Bold Purple"/>
    <w:basedOn w:val="BoldBlue"/>
    <w:uiPriority w:val="1"/>
    <w:qFormat/>
    <w:rsid w:val="00B90D4D"/>
    <w:rPr>
      <w:rFonts w:asciiTheme="minorHAnsi" w:hAnsiTheme="minorHAnsi" w:cs="Times New Roman"/>
      <w:b/>
      <w:bCs/>
      <w:color w:val="5D218A" w:themeColor="text2"/>
    </w:rPr>
  </w:style>
  <w:style w:type="paragraph" w:customStyle="1" w:styleId="Table0">
    <w:name w:val="Table"/>
    <w:basedOn w:val="Normal"/>
    <w:rsid w:val="00B90D4D"/>
    <w:pPr>
      <w:suppressAutoHyphens/>
      <w:spacing w:after="120" w:line="240" w:lineRule="atLeast"/>
      <w:jc w:val="center"/>
    </w:pPr>
    <w:rPr>
      <w:color w:val="4C71C7" w:themeColor="accent3"/>
      <w:szCs w:val="20"/>
      <w:lang w:eastAsia="ar-SA"/>
    </w:rPr>
  </w:style>
  <w:style w:type="character" w:customStyle="1" w:styleId="SubtitleNoBold">
    <w:name w:val="Subtitle | No Bold"/>
    <w:basedOn w:val="DefaultParagraphFont"/>
    <w:uiPriority w:val="1"/>
    <w:qFormat/>
    <w:rsid w:val="00B90D4D"/>
    <w:rPr>
      <w:rFonts w:asciiTheme="minorHAnsi" w:hAnsiTheme="minorHAnsi"/>
      <w:b w:val="0"/>
      <w:caps/>
      <w:smallCaps w:val="0"/>
      <w:color w:val="16466A" w:themeColor="accent1"/>
      <w:sz w:val="32"/>
      <w:szCs w:val="36"/>
    </w:rPr>
  </w:style>
  <w:style w:type="character" w:customStyle="1" w:styleId="ALLCAPITALIZED">
    <w:name w:val="ALL CAPITALIZED"/>
    <w:basedOn w:val="DefaultParagraphFont"/>
    <w:uiPriority w:val="1"/>
    <w:qFormat/>
    <w:rsid w:val="00B90D4D"/>
    <w:rPr>
      <w:rFonts w:asciiTheme="minorHAnsi" w:hAnsiTheme="minorHAnsi" w:cs="Calibri"/>
      <w:b/>
      <w:i w:val="0"/>
      <w:caps/>
      <w:smallCaps w:val="0"/>
      <w:color w:val="auto"/>
      <w:sz w:val="20"/>
    </w:rPr>
  </w:style>
  <w:style w:type="table" w:styleId="GridTable4">
    <w:name w:val="Grid Table 4"/>
    <w:basedOn w:val="TableNormal"/>
    <w:uiPriority w:val="49"/>
    <w:rsid w:val="00B90D4D"/>
    <w:tblPr>
      <w:tblStyleRowBandSize w:val="1"/>
      <w:tblStyleColBandSize w:val="1"/>
      <w:tblBorders>
        <w:top w:val="single" w:sz="4" w:space="0" w:color="7E7E7E" w:themeColor="text1" w:themeTint="99"/>
        <w:left w:val="single" w:sz="4" w:space="0" w:color="7E7E7E" w:themeColor="text1" w:themeTint="99"/>
        <w:bottom w:val="single" w:sz="4" w:space="0" w:color="7E7E7E" w:themeColor="text1" w:themeTint="99"/>
        <w:right w:val="single" w:sz="4" w:space="0" w:color="7E7E7E" w:themeColor="text1" w:themeTint="99"/>
        <w:insideH w:val="single" w:sz="4" w:space="0" w:color="7E7E7E" w:themeColor="text1" w:themeTint="99"/>
        <w:insideV w:val="single" w:sz="4" w:space="0" w:color="7E7E7E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2828" w:themeColor="text1"/>
          <w:left w:val="single" w:sz="4" w:space="0" w:color="282828" w:themeColor="text1"/>
          <w:bottom w:val="single" w:sz="4" w:space="0" w:color="282828" w:themeColor="text1"/>
          <w:right w:val="single" w:sz="4" w:space="0" w:color="282828" w:themeColor="text1"/>
          <w:insideH w:val="nil"/>
          <w:insideV w:val="nil"/>
        </w:tcBorders>
        <w:shd w:val="clear" w:color="auto" w:fill="282828" w:themeFill="text1"/>
      </w:tcPr>
    </w:tblStylePr>
    <w:tblStylePr w:type="lastRow">
      <w:rPr>
        <w:b/>
        <w:bCs/>
      </w:rPr>
      <w:tblPr/>
      <w:tcPr>
        <w:tcBorders>
          <w:top w:val="double" w:sz="4" w:space="0" w:color="28282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D4" w:themeFill="text1" w:themeFillTint="33"/>
      </w:tcPr>
    </w:tblStylePr>
    <w:tblStylePr w:type="band1Horz">
      <w:tblPr/>
      <w:tcPr>
        <w:shd w:val="clear" w:color="auto" w:fill="D4D4D4" w:themeFill="text1" w:themeFillTint="33"/>
      </w:tcPr>
    </w:tblStylePr>
  </w:style>
  <w:style w:type="table" w:customStyle="1" w:styleId="AgendaTablestyle">
    <w:name w:val="Agenda Table style"/>
    <w:basedOn w:val="TableNormal"/>
    <w:uiPriority w:val="99"/>
    <w:rsid w:val="00B90D4D"/>
    <w:pPr>
      <w:jc w:val="center"/>
    </w:pPr>
    <w:rPr>
      <w:rFonts w:asciiTheme="minorHAnsi" w:hAnsiTheme="minorHAnsi"/>
      <w:sz w:val="22"/>
    </w:rPr>
    <w:tblPr>
      <w:tblStyleRowBandSize w:val="1"/>
      <w:tblBorders>
        <w:top w:val="single" w:sz="4" w:space="0" w:color="16466A" w:themeColor="accent5"/>
        <w:left w:val="single" w:sz="4" w:space="0" w:color="16466A" w:themeColor="accent5"/>
        <w:bottom w:val="single" w:sz="4" w:space="0" w:color="16466A" w:themeColor="accent5"/>
        <w:right w:val="single" w:sz="4" w:space="0" w:color="16466A" w:themeColor="accent5"/>
        <w:insideH w:val="single" w:sz="4" w:space="0" w:color="16466A" w:themeColor="accent5"/>
        <w:insideV w:val="single" w:sz="4" w:space="0" w:color="16466A" w:themeColor="accent5"/>
      </w:tblBorders>
    </w:tblPr>
    <w:tcPr>
      <w:shd w:val="clear" w:color="auto" w:fill="auto"/>
      <w:vAlign w:val="center"/>
    </w:tcPr>
    <w:tblStylePr w:type="firstRow">
      <w:pPr>
        <w:jc w:val="center"/>
      </w:pPr>
      <w:rPr>
        <w:rFonts w:asciiTheme="minorHAnsi" w:hAnsiTheme="minorHAnsi"/>
        <w:b/>
        <w:sz w:val="22"/>
      </w:rPr>
      <w:tblPr/>
      <w:tcPr>
        <w:shd w:val="clear" w:color="auto" w:fill="DFC8F2" w:themeFill="accent2" w:themeFillTint="33"/>
      </w:tcPr>
    </w:tblStylePr>
    <w:tblStylePr w:type="lastRow">
      <w:rPr>
        <w:b/>
      </w:rPr>
      <w:tblPr/>
      <w:tcPr>
        <w:shd w:val="clear" w:color="auto" w:fill="DFC8F2" w:themeFill="accent2" w:themeFillTint="33"/>
      </w:tcPr>
    </w:tblStylePr>
    <w:tblStylePr w:type="firstCol">
      <w:rPr>
        <w:b/>
      </w:rPr>
    </w:tblStylePr>
    <w:tblStylePr w:type="band2Horz">
      <w:tblPr/>
      <w:tcPr>
        <w:shd w:val="clear" w:color="auto" w:fill="BFDCF1" w:themeFill="accent5" w:themeFillTint="33"/>
      </w:tcPr>
    </w:tblStylePr>
  </w:style>
  <w:style w:type="table" w:styleId="TableGridLight">
    <w:name w:val="Grid Table Light"/>
    <w:basedOn w:val="TableNormal"/>
    <w:uiPriority w:val="40"/>
    <w:rsid w:val="00B90D4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4-Accent2">
    <w:name w:val="Grid Table 4 Accent 2"/>
    <w:basedOn w:val="TableNormal"/>
    <w:uiPriority w:val="49"/>
    <w:rsid w:val="00B90D4D"/>
    <w:rPr>
      <w:color w:val="484848" w:themeColor="text1" w:themeTint="D9"/>
    </w:rPr>
    <w:tblPr>
      <w:tblStyleRowBandSize w:val="1"/>
      <w:tblStyleColBandSize w:val="1"/>
      <w:tblBorders>
        <w:top w:val="single" w:sz="4" w:space="0" w:color="A15AD7" w:themeColor="accent2" w:themeTint="99"/>
        <w:left w:val="single" w:sz="4" w:space="0" w:color="A15AD7" w:themeColor="accent2" w:themeTint="99"/>
        <w:bottom w:val="single" w:sz="4" w:space="0" w:color="A15AD7" w:themeColor="accent2" w:themeTint="99"/>
        <w:right w:val="single" w:sz="4" w:space="0" w:color="A15AD7" w:themeColor="accent2" w:themeTint="99"/>
        <w:insideH w:val="single" w:sz="4" w:space="0" w:color="A15AD7" w:themeColor="accent2" w:themeTint="99"/>
        <w:insideV w:val="single" w:sz="4" w:space="0" w:color="A15AD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218A" w:themeColor="accent2"/>
          <w:left w:val="single" w:sz="4" w:space="0" w:color="5D218A" w:themeColor="accent2"/>
          <w:bottom w:val="single" w:sz="4" w:space="0" w:color="5D218A" w:themeColor="accent2"/>
          <w:right w:val="single" w:sz="4" w:space="0" w:color="5D218A" w:themeColor="accent2"/>
          <w:insideH w:val="nil"/>
          <w:insideV w:val="nil"/>
        </w:tcBorders>
        <w:shd w:val="clear" w:color="auto" w:fill="5D218A" w:themeFill="accent2"/>
      </w:tcPr>
    </w:tblStylePr>
    <w:tblStylePr w:type="lastRow">
      <w:rPr>
        <w:b/>
        <w:bCs/>
      </w:rPr>
      <w:tblPr/>
      <w:tcPr>
        <w:tcBorders>
          <w:top w:val="double" w:sz="4" w:space="0" w:color="5D218A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8F2" w:themeFill="accent2" w:themeFillTint="33"/>
      </w:tcPr>
    </w:tblStylePr>
    <w:tblStylePr w:type="band1Horz">
      <w:tblPr/>
      <w:tcPr>
        <w:shd w:val="clear" w:color="auto" w:fill="DFC8F2" w:themeFill="accent2" w:themeFillTint="33"/>
      </w:tcPr>
    </w:tblStylePr>
  </w:style>
  <w:style w:type="paragraph" w:styleId="BodyText2">
    <w:name w:val="Body Text 2"/>
    <w:basedOn w:val="Normal"/>
    <w:link w:val="BodyText2Char"/>
    <w:semiHidden/>
    <w:unhideWhenUsed/>
    <w:rsid w:val="00B90D4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B90D4D"/>
    <w:rPr>
      <w:rFonts w:asciiTheme="minorHAnsi" w:hAnsiTheme="minorHAnsi"/>
      <w:color w:val="282828" w:themeColor="text1"/>
      <w:sz w:val="22"/>
      <w:lang w:val="it-IT" w:eastAsia="en-GB"/>
    </w:rPr>
  </w:style>
  <w:style w:type="paragraph" w:styleId="BodyText3">
    <w:name w:val="Body Text 3"/>
    <w:basedOn w:val="Normal"/>
    <w:link w:val="BodyText3Char"/>
    <w:semiHidden/>
    <w:unhideWhenUsed/>
    <w:rsid w:val="00B90D4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B90D4D"/>
    <w:rPr>
      <w:rFonts w:asciiTheme="minorHAnsi" w:hAnsiTheme="minorHAnsi"/>
      <w:color w:val="282828" w:themeColor="text1"/>
      <w:sz w:val="16"/>
      <w:szCs w:val="16"/>
      <w:lang w:val="it-IT" w:eastAsia="en-GB"/>
    </w:rPr>
  </w:style>
  <w:style w:type="paragraph" w:styleId="ListBullet">
    <w:name w:val="List Bullet"/>
    <w:basedOn w:val="Normal"/>
    <w:unhideWhenUsed/>
    <w:qFormat/>
    <w:rsid w:val="00B90D4D"/>
    <w:pPr>
      <w:numPr>
        <w:numId w:val="8"/>
      </w:numPr>
      <w:spacing w:before="60" w:after="120"/>
    </w:pPr>
    <w:rPr>
      <w:rFonts w:cs="Arial"/>
      <w:bCs/>
      <w:iCs/>
      <w:szCs w:val="28"/>
      <w:lang w:eastAsia="de-DE"/>
    </w:rPr>
  </w:style>
  <w:style w:type="paragraph" w:styleId="ListBullet2">
    <w:name w:val="List Bullet 2"/>
    <w:basedOn w:val="Normal"/>
    <w:qFormat/>
    <w:rsid w:val="00B90D4D"/>
    <w:pPr>
      <w:numPr>
        <w:numId w:val="4"/>
      </w:numPr>
    </w:pPr>
    <w:rPr>
      <w:rFonts w:cs="Arial"/>
      <w:bCs/>
      <w:iCs/>
      <w:szCs w:val="28"/>
      <w:lang w:eastAsia="de-DE"/>
    </w:rPr>
  </w:style>
  <w:style w:type="paragraph" w:styleId="ListBullet3">
    <w:name w:val="List Bullet 3"/>
    <w:basedOn w:val="Normal"/>
    <w:qFormat/>
    <w:rsid w:val="00B90D4D"/>
    <w:pPr>
      <w:numPr>
        <w:numId w:val="5"/>
      </w:numPr>
    </w:pPr>
    <w:rPr>
      <w:rFonts w:cs="Arial"/>
      <w:bCs/>
      <w:iCs/>
      <w:szCs w:val="28"/>
      <w:lang w:eastAsia="de-DE"/>
    </w:rPr>
  </w:style>
  <w:style w:type="paragraph" w:styleId="ListBullet4">
    <w:name w:val="List Bullet 4"/>
    <w:basedOn w:val="Normal"/>
    <w:rsid w:val="00B90D4D"/>
    <w:pPr>
      <w:numPr>
        <w:numId w:val="10"/>
      </w:numPr>
    </w:pPr>
    <w:rPr>
      <w:rFonts w:cs="Arial"/>
      <w:bCs/>
      <w:iCs/>
      <w:szCs w:val="28"/>
      <w:lang w:eastAsia="de-DE"/>
    </w:rPr>
  </w:style>
  <w:style w:type="paragraph" w:styleId="ListBullet5">
    <w:name w:val="List Bullet 5"/>
    <w:basedOn w:val="ListBullet4"/>
    <w:rsid w:val="00B90D4D"/>
    <w:pPr>
      <w:numPr>
        <w:numId w:val="9"/>
      </w:numPr>
    </w:pPr>
  </w:style>
  <w:style w:type="character" w:styleId="EndnoteReference">
    <w:name w:val="endnote reference"/>
    <w:basedOn w:val="FootnoteReference"/>
    <w:unhideWhenUsed/>
    <w:rsid w:val="00B90D4D"/>
    <w:rPr>
      <w:rFonts w:asciiTheme="minorHAnsi" w:hAnsiTheme="minorHAnsi"/>
      <w:vertAlign w:val="superscript"/>
    </w:rPr>
  </w:style>
  <w:style w:type="character" w:styleId="UnresolvedMention">
    <w:name w:val="Unresolved Mention"/>
    <w:basedOn w:val="DefaultParagraphFont"/>
    <w:rsid w:val="00B90D4D"/>
    <w:rPr>
      <w:color w:val="605E5C"/>
      <w:shd w:val="clear" w:color="auto" w:fill="E1DFDD"/>
    </w:rPr>
  </w:style>
  <w:style w:type="paragraph" w:customStyle="1" w:styleId="BoldDarkBlue">
    <w:name w:val="Bold Dark Blue"/>
    <w:basedOn w:val="BodyText"/>
    <w:qFormat/>
    <w:rsid w:val="00B90D4D"/>
    <w:rPr>
      <w:b/>
      <w:color w:val="00679E" w:themeColor="background2" w:themeShade="80"/>
    </w:rPr>
  </w:style>
  <w:style w:type="numbering" w:customStyle="1" w:styleId="LFO3">
    <w:name w:val="LFO3"/>
    <w:basedOn w:val="NoList"/>
    <w:rsid w:val="00B90D4D"/>
    <w:pPr>
      <w:numPr>
        <w:numId w:val="11"/>
      </w:numPr>
    </w:pPr>
  </w:style>
  <w:style w:type="paragraph" w:styleId="ListNumber2">
    <w:name w:val="List Number 2"/>
    <w:basedOn w:val="ListBullet2"/>
    <w:qFormat/>
    <w:rsid w:val="00B90D4D"/>
    <w:pPr>
      <w:numPr>
        <w:numId w:val="12"/>
      </w:numPr>
    </w:pPr>
  </w:style>
  <w:style w:type="paragraph" w:styleId="ListNumber3">
    <w:name w:val="List Number 3"/>
    <w:basedOn w:val="ListBullet3"/>
    <w:qFormat/>
    <w:rsid w:val="00B90D4D"/>
    <w:pPr>
      <w:numPr>
        <w:numId w:val="13"/>
      </w:numPr>
    </w:pPr>
  </w:style>
  <w:style w:type="numbering" w:customStyle="1" w:styleId="Elencocorrente1">
    <w:name w:val="Elenco corrente1"/>
    <w:uiPriority w:val="99"/>
    <w:rsid w:val="00B90D4D"/>
    <w:pPr>
      <w:numPr>
        <w:numId w:val="14"/>
      </w:numPr>
    </w:pPr>
  </w:style>
  <w:style w:type="numbering" w:customStyle="1" w:styleId="Elencocorrente2">
    <w:name w:val="Elenco corrente2"/>
    <w:uiPriority w:val="99"/>
    <w:rsid w:val="00B90D4D"/>
    <w:pPr>
      <w:numPr>
        <w:numId w:val="15"/>
      </w:numPr>
    </w:pPr>
  </w:style>
  <w:style w:type="numbering" w:customStyle="1" w:styleId="Elencocorrente3">
    <w:name w:val="Elenco corrente3"/>
    <w:uiPriority w:val="99"/>
    <w:rsid w:val="00B90D4D"/>
    <w:pPr>
      <w:numPr>
        <w:numId w:val="16"/>
      </w:numPr>
    </w:pPr>
  </w:style>
  <w:style w:type="numbering" w:customStyle="1" w:styleId="Elencocorrente4">
    <w:name w:val="Elenco corrente4"/>
    <w:uiPriority w:val="99"/>
    <w:rsid w:val="00B90D4D"/>
    <w:pPr>
      <w:numPr>
        <w:numId w:val="17"/>
      </w:numPr>
    </w:pPr>
  </w:style>
  <w:style w:type="numbering" w:customStyle="1" w:styleId="Elencocorrente5">
    <w:name w:val="Elenco corrente5"/>
    <w:uiPriority w:val="99"/>
    <w:rsid w:val="00B90D4D"/>
    <w:pPr>
      <w:numPr>
        <w:numId w:val="18"/>
      </w:numPr>
    </w:pPr>
  </w:style>
  <w:style w:type="numbering" w:customStyle="1" w:styleId="Elencocorrente6">
    <w:name w:val="Elenco corrente6"/>
    <w:uiPriority w:val="99"/>
    <w:rsid w:val="00B90D4D"/>
    <w:pPr>
      <w:numPr>
        <w:numId w:val="19"/>
      </w:numPr>
    </w:pPr>
  </w:style>
  <w:style w:type="numbering" w:customStyle="1" w:styleId="Elencocorrente7">
    <w:name w:val="Elenco corrente7"/>
    <w:uiPriority w:val="99"/>
    <w:rsid w:val="00B90D4D"/>
    <w:pPr>
      <w:numPr>
        <w:numId w:val="20"/>
      </w:numPr>
    </w:pPr>
  </w:style>
  <w:style w:type="numbering" w:customStyle="1" w:styleId="Elencocorrente8">
    <w:name w:val="Elenco corrente8"/>
    <w:uiPriority w:val="99"/>
    <w:rsid w:val="00B90D4D"/>
    <w:pPr>
      <w:numPr>
        <w:numId w:val="21"/>
      </w:numPr>
    </w:pPr>
  </w:style>
  <w:style w:type="numbering" w:customStyle="1" w:styleId="Elencocorrente9">
    <w:name w:val="Elenco corrente9"/>
    <w:uiPriority w:val="99"/>
    <w:rsid w:val="00B90D4D"/>
    <w:pPr>
      <w:numPr>
        <w:numId w:val="22"/>
      </w:numPr>
    </w:pPr>
  </w:style>
  <w:style w:type="numbering" w:customStyle="1" w:styleId="Elencocorrente10">
    <w:name w:val="Elenco corrente10"/>
    <w:uiPriority w:val="99"/>
    <w:rsid w:val="00B90D4D"/>
    <w:pPr>
      <w:numPr>
        <w:numId w:val="23"/>
      </w:numPr>
    </w:pPr>
  </w:style>
  <w:style w:type="numbering" w:customStyle="1" w:styleId="Elencocorrente11">
    <w:name w:val="Elenco corrente11"/>
    <w:uiPriority w:val="99"/>
    <w:rsid w:val="00B90D4D"/>
    <w:pPr>
      <w:numPr>
        <w:numId w:val="24"/>
      </w:numPr>
    </w:pPr>
  </w:style>
  <w:style w:type="numbering" w:customStyle="1" w:styleId="Elencocorrente12">
    <w:name w:val="Elenco corrente12"/>
    <w:uiPriority w:val="99"/>
    <w:rsid w:val="00B90D4D"/>
    <w:pPr>
      <w:numPr>
        <w:numId w:val="25"/>
      </w:numPr>
    </w:pPr>
  </w:style>
  <w:style w:type="paragraph" w:customStyle="1" w:styleId="Default">
    <w:name w:val="Default"/>
    <w:rsid w:val="000766F3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customStyle="1" w:styleId="lijst2">
    <w:name w:val="lijst 2"/>
    <w:basedOn w:val="Normal"/>
    <w:uiPriority w:val="1"/>
    <w:qFormat/>
    <w:rsid w:val="4CFFACD2"/>
    <w:pPr>
      <w:numPr>
        <w:numId w:val="26"/>
      </w:numPr>
      <w:spacing w:before="240"/>
      <w:contextualSpacing/>
    </w:pPr>
    <w:rPr>
      <w:rFonts w:eastAsiaTheme="minorEastAsia" w:cstheme="minorBidi"/>
      <w:lang w:eastAsia="en-US"/>
    </w:rPr>
  </w:style>
  <w:style w:type="paragraph" w:customStyle="1" w:styleId="pf0">
    <w:name w:val="pf0"/>
    <w:basedOn w:val="Normal"/>
    <w:uiPriority w:val="1"/>
    <w:rsid w:val="4CFFACD2"/>
    <w:pPr>
      <w:spacing w:beforeAutospacing="1" w:afterAutospacing="1"/>
    </w:pPr>
    <w:rPr>
      <w:lang w:val="en-US" w:eastAsia="en-US"/>
    </w:rPr>
  </w:style>
  <w:style w:type="character" w:customStyle="1" w:styleId="cf01">
    <w:name w:val="cf01"/>
    <w:basedOn w:val="DefaultParagraphFont"/>
    <w:rsid w:val="001846CA"/>
    <w:rPr>
      <w:rFonts w:ascii="Segoe UI" w:hAnsi="Segoe UI" w:cs="Segoe UI" w:hint="default"/>
      <w:sz w:val="18"/>
      <w:szCs w:val="18"/>
    </w:rPr>
  </w:style>
  <w:style w:type="paragraph" w:customStyle="1" w:styleId="TextF4F">
    <w:name w:val="Text F4F"/>
    <w:basedOn w:val="NormalWeb"/>
    <w:uiPriority w:val="1"/>
    <w:qFormat/>
    <w:rsid w:val="4CFFACD2"/>
    <w:rPr>
      <w:rFonts w:cstheme="minorBidi"/>
      <w:lang w:eastAsia="en-GB"/>
    </w:rPr>
  </w:style>
  <w:style w:type="paragraph" w:customStyle="1" w:styleId="listlevela">
    <w:name w:val="list level a"/>
    <w:basedOn w:val="ListParagraph"/>
    <w:uiPriority w:val="1"/>
    <w:qFormat/>
    <w:rsid w:val="4CFFACD2"/>
    <w:pPr>
      <w:numPr>
        <w:numId w:val="28"/>
      </w:numPr>
      <w:spacing w:after="200" w:line="276" w:lineRule="auto"/>
      <w:ind w:left="284" w:hanging="284"/>
    </w:pPr>
    <w:rPr>
      <w:rFonts w:eastAsiaTheme="minorEastAsia" w:cstheme="minorBidi"/>
      <w:b/>
      <w:bCs w:val="0"/>
      <w:lang w:eastAsia="en-US"/>
    </w:rPr>
  </w:style>
  <w:style w:type="paragraph" w:customStyle="1" w:styleId="listlevelb">
    <w:name w:val="list level b"/>
    <w:basedOn w:val="ListParagraph"/>
    <w:uiPriority w:val="1"/>
    <w:qFormat/>
    <w:rsid w:val="4CFFACD2"/>
    <w:pPr>
      <w:numPr>
        <w:ilvl w:val="1"/>
        <w:numId w:val="27"/>
      </w:numPr>
      <w:ind w:left="851" w:hanging="284"/>
    </w:pPr>
    <w:rPr>
      <w:rFonts w:eastAsiaTheme="minorEastAsia" w:cstheme="minorBidi"/>
      <w:lang w:eastAsia="en-US"/>
    </w:rPr>
  </w:style>
  <w:style w:type="paragraph" w:styleId="Revision">
    <w:name w:val="Revision"/>
    <w:hidden/>
    <w:uiPriority w:val="99"/>
    <w:semiHidden/>
    <w:rsid w:val="00EE7006"/>
    <w:rPr>
      <w:rFonts w:asciiTheme="minorHAnsi" w:hAnsiTheme="minorHAnsi"/>
      <w:sz w:val="22"/>
      <w:lang w:eastAsia="en-GB"/>
    </w:rPr>
  </w:style>
  <w:style w:type="character" w:customStyle="1" w:styleId="Heading3Char">
    <w:name w:val="Heading 3 Char"/>
    <w:aliases w:val="H3 - num Char"/>
    <w:basedOn w:val="DefaultParagraphFont"/>
    <w:link w:val="Heading3"/>
    <w:rsid w:val="4CFFACD2"/>
    <w:rPr>
      <w:rFonts w:asciiTheme="majorHAnsi" w:eastAsiaTheme="majorEastAsia" w:hAnsiTheme="majorHAnsi"/>
      <w:b/>
      <w:iCs/>
      <w:color w:val="16466A" w:themeColor="accent1"/>
      <w:kern w:val="28"/>
      <w:szCs w:val="72"/>
      <w:shd w:val="clear" w:color="5D218A" w:themeColor="text2" w:fill="auto"/>
      <w:lang w:val="it-IT" w:eastAsia="de-DE"/>
    </w:rPr>
  </w:style>
  <w:style w:type="paragraph" w:customStyle="1" w:styleId="paragraph">
    <w:name w:val="paragraph"/>
    <w:basedOn w:val="Normal"/>
    <w:uiPriority w:val="1"/>
    <w:rsid w:val="4CFFACD2"/>
    <w:pPr>
      <w:spacing w:beforeAutospacing="1" w:afterAutospacing="1"/>
    </w:pPr>
    <w:rPr>
      <w:sz w:val="24"/>
      <w:lang w:val="en-US" w:eastAsia="en-US"/>
    </w:rPr>
  </w:style>
  <w:style w:type="character" w:customStyle="1" w:styleId="normaltextrun">
    <w:name w:val="normaltextrun"/>
    <w:basedOn w:val="DefaultParagraphFont"/>
    <w:rsid w:val="00016B4E"/>
  </w:style>
  <w:style w:type="character" w:customStyle="1" w:styleId="eop">
    <w:name w:val="eop"/>
    <w:basedOn w:val="DefaultParagraphFont"/>
    <w:rsid w:val="00016B4E"/>
  </w:style>
  <w:style w:type="character" w:customStyle="1" w:styleId="scxw188136457">
    <w:name w:val="scxw188136457"/>
    <w:basedOn w:val="DefaultParagraphFont"/>
    <w:rsid w:val="00016B4E"/>
  </w:style>
  <w:style w:type="character" w:customStyle="1" w:styleId="superscript">
    <w:name w:val="superscript"/>
    <w:basedOn w:val="DefaultParagraphFont"/>
    <w:rsid w:val="00016B4E"/>
  </w:style>
  <w:style w:type="paragraph" w:styleId="Subtitle">
    <w:name w:val="Subtitle"/>
    <w:basedOn w:val="Normal"/>
    <w:next w:val="Normal"/>
    <w:link w:val="SubtitleChar"/>
    <w:uiPriority w:val="11"/>
    <w:qFormat/>
    <w:rsid w:val="4CFFACD2"/>
    <w:rPr>
      <w:rFonts w:eastAsiaTheme="minorEastAsia"/>
      <w:color w:val="737373"/>
    </w:rPr>
  </w:style>
  <w:style w:type="character" w:customStyle="1" w:styleId="SubtitleChar">
    <w:name w:val="Subtitle Char"/>
    <w:basedOn w:val="DefaultParagraphFont"/>
    <w:link w:val="Subtitle"/>
    <w:uiPriority w:val="11"/>
    <w:rsid w:val="4CFFACD2"/>
    <w:rPr>
      <w:rFonts w:ascii="Times New Roman" w:eastAsiaTheme="minorEastAsia" w:hAnsi="Times New Roman" w:cs="Times New Roman"/>
      <w:noProof w:val="0"/>
      <w:color w:val="737373"/>
      <w:lang w:val="en-GB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4CFFACD2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4CFFACD2"/>
    <w:rPr>
      <w:noProof w:val="0"/>
      <w:sz w:val="20"/>
      <w:szCs w:val="20"/>
      <w:lang w:val="en-GB"/>
    </w:rPr>
  </w:style>
  <w:style w:type="paragraph" w:styleId="z-BottomofForm">
    <w:name w:val="HTML Bottom of Form"/>
    <w:basedOn w:val="Normal"/>
    <w:next w:val="Normal"/>
    <w:link w:val="z-BottomofFormChar"/>
    <w:hidden/>
    <w:rsid w:val="00394EDA"/>
    <w:pPr>
      <w:pBdr>
        <w:top w:val="single" w:sz="6" w:space="1" w:color="auto"/>
      </w:pBdr>
      <w:spacing w:after="160"/>
      <w:jc w:val="center"/>
    </w:pPr>
    <w:rPr>
      <w:rFonts w:cstheme="minorBidi"/>
      <w:vanish/>
      <w:sz w:val="16"/>
      <w:szCs w:val="16"/>
      <w:lang w:eastAsia="en-US"/>
      <w14:ligatures w14:val="standardContextual"/>
    </w:rPr>
  </w:style>
  <w:style w:type="character" w:customStyle="1" w:styleId="z-BottomofFormChar">
    <w:name w:val="z-Bottom of Form Char"/>
    <w:basedOn w:val="DefaultParagraphFont"/>
    <w:link w:val="z-BottomofForm"/>
    <w:rsid w:val="00394EDA"/>
    <w:rPr>
      <w:rFonts w:asciiTheme="minorHAnsi" w:hAnsiTheme="minorHAnsi" w:cstheme="minorBidi"/>
      <w:vanish/>
      <w:sz w:val="16"/>
      <w:szCs w:val="16"/>
      <w:lang w:val="en-GB"/>
      <w14:ligatures w14:val="standardContextual"/>
    </w:rPr>
  </w:style>
  <w:style w:type="paragraph" w:styleId="z-TopofForm">
    <w:name w:val="HTML Top of Form"/>
    <w:basedOn w:val="Normal"/>
    <w:next w:val="Normal"/>
    <w:link w:val="z-TopofFormChar"/>
    <w:hidden/>
    <w:rsid w:val="00394EDA"/>
    <w:pPr>
      <w:pBdr>
        <w:bottom w:val="single" w:sz="6" w:space="1" w:color="auto"/>
      </w:pBdr>
      <w:spacing w:after="160"/>
      <w:jc w:val="center"/>
    </w:pPr>
    <w:rPr>
      <w:rFonts w:cstheme="minorBidi"/>
      <w:vanish/>
      <w:sz w:val="16"/>
      <w:szCs w:val="16"/>
      <w:lang w:eastAsia="en-US"/>
      <w14:ligatures w14:val="standardContextual"/>
    </w:rPr>
  </w:style>
  <w:style w:type="character" w:customStyle="1" w:styleId="z-TopofFormChar">
    <w:name w:val="z-Top of Form Char"/>
    <w:basedOn w:val="DefaultParagraphFont"/>
    <w:link w:val="z-TopofForm"/>
    <w:rsid w:val="00394EDA"/>
    <w:rPr>
      <w:rFonts w:asciiTheme="minorHAnsi" w:hAnsiTheme="minorHAnsi" w:cstheme="minorBidi"/>
      <w:vanish/>
      <w:sz w:val="16"/>
      <w:szCs w:val="16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0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97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2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4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24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3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026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1783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017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8224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04928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4090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690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73967">
          <w:marLeft w:val="547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54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67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65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alentina%20Margaria\Downloads\SPIRIT_deliverable-template_v2.0.dotx" TargetMode="External"/></Relationships>
</file>

<file path=word/theme/theme1.xml><?xml version="1.0" encoding="utf-8"?>
<a:theme xmlns:a="http://schemas.openxmlformats.org/drawingml/2006/main" name="Office Theme">
  <a:themeElements>
    <a:clrScheme name="SPIRIT">
      <a:dk1>
        <a:srgbClr val="282828"/>
      </a:dk1>
      <a:lt1>
        <a:srgbClr val="FFFFFF"/>
      </a:lt1>
      <a:dk2>
        <a:srgbClr val="5D218A"/>
      </a:dk2>
      <a:lt2>
        <a:srgbClr val="3DBCFF"/>
      </a:lt2>
      <a:accent1>
        <a:srgbClr val="16466A"/>
      </a:accent1>
      <a:accent2>
        <a:srgbClr val="5D218A"/>
      </a:accent2>
      <a:accent3>
        <a:srgbClr val="4C71C7"/>
      </a:accent3>
      <a:accent4>
        <a:srgbClr val="282828"/>
      </a:accent4>
      <a:accent5>
        <a:srgbClr val="16466A"/>
      </a:accent5>
      <a:accent6>
        <a:srgbClr val="4C71C7"/>
      </a:accent6>
      <a:hlink>
        <a:srgbClr val="5D218A"/>
      </a:hlink>
      <a:folHlink>
        <a:srgbClr val="3DBC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>
  <b:Source>
    <b:Tag>MAK</b:Tag>
    <b:SourceType>ConferenceProceedings</b:SourceType>
    <b:Guid>{1FC7F8E7-CA4E-490C-B324-95314F84D1BF}</b:Guid>
    <b:Author>
      <b:Author>
        <b:NameList>
          <b:Person>
            <b:Last>Makkaoui</b:Last>
            <b:First>Khalid</b:First>
            <b:Middle>El</b:Middle>
          </b:Person>
          <b:Person>
            <b:Last>Beni-Hssane</b:Last>
            <b:First>Abderrahim</b:First>
          </b:Person>
          <b:Person>
            <b:Last>Ezzati</b:Last>
            <b:First>Abdellah</b:First>
          </b:Person>
        </b:NameList>
      </b:Author>
    </b:Author>
    <b:Title>Can hybrid Homomorphic Encryption schemes be practical?</b:Title>
    <b:Year>2016</b:Year>
    <b:ConferenceName>5th International Conference on Multimedia Computing and Systems (ICMCS)</b:ConferenceName>
    <b:DOI>10.1109/ICMCS.2016.7905580</b:DOI>
    <b:RefOrder>8</b:RefOrder>
  </b:Source>
</b:Sourc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52A4D8B454246AAFD51937E601B8C" ma:contentTypeVersion="17" ma:contentTypeDescription="Create a new document." ma:contentTypeScope="" ma:versionID="29ff1fb864fde01255a01666e5651bef">
  <xsd:schema xmlns:xsd="http://www.w3.org/2001/XMLSchema" xmlns:xs="http://www.w3.org/2001/XMLSchema" xmlns:p="http://schemas.microsoft.com/office/2006/metadata/properties" xmlns:ns2="b86222fb-f881-4b26-9e75-815ddaab07ae" xmlns:ns3="f1944b88-1289-4fe2-93fc-77ab78b7014a" targetNamespace="http://schemas.microsoft.com/office/2006/metadata/properties" ma:root="true" ma:fieldsID="423dfe0e15a07454c8a4be286a7c7c33" ns2:_="" ns3:_="">
    <xsd:import namespace="b86222fb-f881-4b26-9e75-815ddaab07ae"/>
    <xsd:import namespace="f1944b88-1289-4fe2-93fc-77ab78b701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Comment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222fb-f881-4b26-9e75-815ddaab07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cd83d8f-855d-4716-a748-44e48ed56b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Comment" ma:index="20" nillable="true" ma:displayName="Comment" ma:format="Dropdown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44b88-1289-4fe2-93fc-77ab78b7014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fae2d3f-d8e8-4b66-b451-2c26a97a34a6}" ma:internalName="TaxCatchAll" ma:showField="CatchAllData" ma:web="f1944b88-1289-4fe2-93fc-77ab78b701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b86222fb-f881-4b26-9e75-815ddaab07ae" xsi:nil="true"/>
    <TaxCatchAll xmlns="f1944b88-1289-4fe2-93fc-77ab78b7014a" xsi:nil="true"/>
    <lcf76f155ced4ddcb4097134ff3c332f xmlns="b86222fb-f881-4b26-9e75-815ddaab07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BFE179-8F62-D845-A83F-944A49138E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D28861-7017-4898-BB67-E28C536CB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36D19F-F576-4E0B-BD0A-957F47CDE2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6222fb-f881-4b26-9e75-815ddaab07ae"/>
    <ds:schemaRef ds:uri="f1944b88-1289-4fe2-93fc-77ab78b701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4DB8419-B4F4-4F36-BAE0-0C25EA76DD65}">
  <ds:schemaRefs>
    <ds:schemaRef ds:uri="http://purl.org/dc/dcmitype/"/>
    <ds:schemaRef ds:uri="http://purl.org/dc/terms/"/>
    <ds:schemaRef ds:uri="b86222fb-f881-4b26-9e75-815ddaab07ae"/>
    <ds:schemaRef ds:uri="http://schemas.microsoft.com/office/infopath/2007/PartnerControls"/>
    <ds:schemaRef ds:uri="f1944b88-1289-4fe2-93fc-77ab78b7014a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SPIRIT_deliverable-template_v2.0</Template>
  <TotalTime>0</TotalTime>
  <Pages>7</Pages>
  <Words>185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ASSURED - Deliverable template</vt:lpstr>
    </vt:vector>
  </TitlesOfParts>
  <Manager/>
  <Company>-</Company>
  <LinksUpToDate>false</LinksUpToDate>
  <CharactersWithSpaces>1245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ASSURED - Deliverable template</dc:title>
  <dc:subject/>
  <dc:creator>Margherita Facca</dc:creator>
  <cp:keywords/>
  <dc:description/>
  <cp:lastModifiedBy>Valentina Margaria</cp:lastModifiedBy>
  <cp:revision>15</cp:revision>
  <cp:lastPrinted>2023-12-04T15:37:00Z</cp:lastPrinted>
  <dcterms:created xsi:type="dcterms:W3CDTF">2024-01-12T10:02:00Z</dcterms:created>
  <dcterms:modified xsi:type="dcterms:W3CDTF">2024-01-12T10:16:00Z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0x010100A0B52A4D8B454246AAFD51937E601B8C</vt:lpwstr>
  </property>
  <property fmtid="{D5CDD505-2E9C-101B-9397-08002B2CF9AE}" pid="3" name="MSIP_Label_902d096a-b9c6-47d3-a057-0331d74161ec_Enabled">
    <vt:lpwstr>true</vt:lpwstr>
  </property>
  <property fmtid="{D5CDD505-2E9C-101B-9397-08002B2CF9AE}" pid="4" name="MSIP_Label_902d096a-b9c6-47d3-a057-0331d74161ec_SetDate">
    <vt:lpwstr>2023-10-20T08:52:18Z</vt:lpwstr>
  </property>
  <property fmtid="{D5CDD505-2E9C-101B-9397-08002B2CF9AE}" pid="5" name="MSIP_Label_902d096a-b9c6-47d3-a057-0331d74161ec_Method">
    <vt:lpwstr>Privileged</vt:lpwstr>
  </property>
  <property fmtid="{D5CDD505-2E9C-101B-9397-08002B2CF9AE}" pid="6" name="MSIP_Label_902d096a-b9c6-47d3-a057-0331d74161ec_Name">
    <vt:lpwstr>Confidential - General - Unmarked</vt:lpwstr>
  </property>
  <property fmtid="{D5CDD505-2E9C-101B-9397-08002B2CF9AE}" pid="7" name="MSIP_Label_902d096a-b9c6-47d3-a057-0331d74161ec_SiteId">
    <vt:lpwstr>a72d5a72-25ee-40f0-9bd1-067cb5b770d4</vt:lpwstr>
  </property>
  <property fmtid="{D5CDD505-2E9C-101B-9397-08002B2CF9AE}" pid="8" name="MSIP_Label_902d096a-b9c6-47d3-a057-0331d74161ec_ActionId">
    <vt:lpwstr>679910a4-5949-4abb-a667-318c1c2f391a</vt:lpwstr>
  </property>
  <property fmtid="{D5CDD505-2E9C-101B-9397-08002B2CF9AE}" pid="9" name="MSIP_Label_902d096a-b9c6-47d3-a057-0331d74161ec_ContentBits">
    <vt:lpwstr>0</vt:lpwstr>
  </property>
  <property fmtid="{D5CDD505-2E9C-101B-9397-08002B2CF9AE}" pid="10" name="MediaServiceImageTags">
    <vt:lpwstr/>
  </property>
</Properties>
</file>